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9826" w14:textId="77777777" w:rsidR="00954D1B" w:rsidRPr="00954D1B" w:rsidRDefault="00954D1B" w:rsidP="00303A17">
      <w:pPr>
        <w:pStyle w:val="NoSpacing"/>
        <w:rPr>
          <w:rFonts w:ascii="Aptos" w:hAnsi="Aptos" w:cs="Times New Roman"/>
          <w:b/>
          <w:sz w:val="40"/>
          <w:szCs w:val="40"/>
        </w:rPr>
      </w:pPr>
      <w:r w:rsidRPr="00954D1B">
        <w:rPr>
          <w:rFonts w:ascii="Aptos" w:hAnsi="Aptos" w:cs="Times New Roman"/>
          <w:b/>
          <w:sz w:val="40"/>
          <w:szCs w:val="40"/>
        </w:rPr>
        <w:t>NAME</w:t>
      </w:r>
    </w:p>
    <w:p w14:paraId="4014F74A" w14:textId="77777777" w:rsidR="00323F5C" w:rsidRPr="00D75F38" w:rsidRDefault="00323F5C" w:rsidP="00323F5C">
      <w:pPr>
        <w:pStyle w:val="NoSpacing"/>
        <w:jc w:val="right"/>
        <w:rPr>
          <w:rFonts w:ascii="Aptos" w:hAnsi="Aptos" w:cs="Times New Roman"/>
          <w:sz w:val="20"/>
          <w:szCs w:val="20"/>
        </w:rPr>
      </w:pPr>
      <w:r w:rsidRPr="00D75F38">
        <w:rPr>
          <w:rFonts w:ascii="Aptos" w:hAnsi="Aptos" w:cs="Times New Roman"/>
          <w:sz w:val="20"/>
          <w:szCs w:val="20"/>
        </w:rPr>
        <w:t xml:space="preserve">(123) 456-7890 </w:t>
      </w:r>
      <w:r w:rsidRPr="00D75F38">
        <w:rPr>
          <w:rFonts w:ascii="Aptos" w:hAnsi="Aptos" w:cs="Times New Roman"/>
          <w:b/>
          <w:sz w:val="20"/>
          <w:szCs w:val="20"/>
        </w:rPr>
        <w:t xml:space="preserve">∙ </w:t>
      </w:r>
      <w:r w:rsidRPr="00D75F38">
        <w:rPr>
          <w:rFonts w:ascii="Aptos" w:hAnsi="Aptos" w:cs="Times New Roman"/>
          <w:sz w:val="20"/>
          <w:szCs w:val="20"/>
        </w:rPr>
        <w:t>email@school.edu</w:t>
      </w:r>
      <w:r w:rsidRPr="00B109AF">
        <w:rPr>
          <w:rFonts w:ascii="Aptos" w:hAnsi="Aptos" w:cs="Times New Roman"/>
          <w:sz w:val="20"/>
          <w:szCs w:val="20"/>
        </w:rPr>
        <w:t xml:space="preserve"> </w:t>
      </w:r>
      <w:r w:rsidRPr="00D75F38">
        <w:rPr>
          <w:rFonts w:ascii="Aptos" w:hAnsi="Aptos" w:cs="Times New Roman"/>
          <w:b/>
          <w:sz w:val="20"/>
          <w:szCs w:val="20"/>
        </w:rPr>
        <w:t>∙</w:t>
      </w:r>
      <w:r w:rsidRPr="00D75F38">
        <w:rPr>
          <w:rFonts w:ascii="Aptos" w:hAnsi="Aptos" w:cs="Times New Roman"/>
          <w:sz w:val="20"/>
          <w:szCs w:val="20"/>
        </w:rPr>
        <w:t xml:space="preserve"> City, ST</w:t>
      </w:r>
    </w:p>
    <w:p w14:paraId="29426C81" w14:textId="5DA8616A" w:rsidR="008566D2" w:rsidRPr="00303A17" w:rsidRDefault="008566D2" w:rsidP="00303A17">
      <w:pPr>
        <w:pStyle w:val="NoSpacing"/>
        <w:jc w:val="right"/>
        <w:rPr>
          <w:rFonts w:ascii="Aptos" w:hAnsi="Aptos" w:cs="Times New Roman"/>
          <w:bCs/>
          <w:sz w:val="20"/>
          <w:szCs w:val="20"/>
        </w:rPr>
      </w:pPr>
      <w:r w:rsidRPr="00303A17">
        <w:rPr>
          <w:rFonts w:ascii="Aptos" w:hAnsi="Aptos" w:cs="Times New Roman"/>
          <w:sz w:val="20"/>
          <w:szCs w:val="20"/>
        </w:rPr>
        <w:t>Portfolio</w:t>
      </w:r>
      <w:r w:rsidR="00C300D8" w:rsidRPr="00303A17">
        <w:rPr>
          <w:rFonts w:ascii="Aptos" w:hAnsi="Aptos" w:cs="Times New Roman"/>
          <w:sz w:val="20"/>
          <w:szCs w:val="20"/>
        </w:rPr>
        <w:t xml:space="preserve"> Link</w:t>
      </w:r>
      <w:r w:rsidRPr="00303A17">
        <w:rPr>
          <w:rFonts w:ascii="Aptos" w:hAnsi="Aptos" w:cs="Times New Roman"/>
          <w:sz w:val="20"/>
          <w:szCs w:val="20"/>
        </w:rPr>
        <w:t xml:space="preserve"> </w:t>
      </w:r>
      <w:r w:rsidRPr="00303A17">
        <w:rPr>
          <w:rFonts w:ascii="Aptos" w:hAnsi="Aptos" w:cs="Times New Roman"/>
          <w:b/>
          <w:sz w:val="20"/>
          <w:szCs w:val="20"/>
        </w:rPr>
        <w:t xml:space="preserve">∙ </w:t>
      </w:r>
      <w:r w:rsidR="007D3281" w:rsidRPr="00303A17">
        <w:rPr>
          <w:rFonts w:ascii="Aptos" w:hAnsi="Aptos" w:cs="Times New Roman"/>
          <w:bCs/>
          <w:sz w:val="20"/>
          <w:szCs w:val="20"/>
        </w:rPr>
        <w:t>Instagram</w:t>
      </w:r>
      <w:r w:rsidR="00295C7E" w:rsidRPr="00303A17">
        <w:rPr>
          <w:rFonts w:ascii="Aptos" w:hAnsi="Aptos" w:cs="Times New Roman"/>
          <w:bCs/>
          <w:sz w:val="20"/>
          <w:szCs w:val="20"/>
        </w:rPr>
        <w:t xml:space="preserve"> </w:t>
      </w:r>
      <w:r w:rsidR="00A838C8">
        <w:rPr>
          <w:rFonts w:ascii="Aptos" w:hAnsi="Aptos" w:cs="Times New Roman"/>
          <w:bCs/>
          <w:sz w:val="20"/>
          <w:szCs w:val="20"/>
        </w:rPr>
        <w:t>[</w:t>
      </w:r>
      <w:r w:rsidR="00295C7E" w:rsidRPr="00303A17">
        <w:rPr>
          <w:rFonts w:ascii="Aptos" w:hAnsi="Aptos" w:cs="Times New Roman"/>
          <w:bCs/>
          <w:sz w:val="20"/>
          <w:szCs w:val="20"/>
        </w:rPr>
        <w:t xml:space="preserve">if </w:t>
      </w:r>
      <w:r w:rsidR="007D3281" w:rsidRPr="00303A17">
        <w:rPr>
          <w:rFonts w:ascii="Aptos" w:hAnsi="Aptos" w:cs="Times New Roman"/>
          <w:bCs/>
          <w:sz w:val="20"/>
          <w:szCs w:val="20"/>
        </w:rPr>
        <w:t>professional</w:t>
      </w:r>
      <w:r w:rsidR="00A838C8">
        <w:rPr>
          <w:rFonts w:ascii="Aptos" w:hAnsi="Aptos" w:cs="Times New Roman"/>
          <w:bCs/>
          <w:sz w:val="20"/>
          <w:szCs w:val="20"/>
        </w:rPr>
        <w:t>]</w:t>
      </w:r>
    </w:p>
    <w:p w14:paraId="75B9E44B" w14:textId="77777777" w:rsidR="00303A17" w:rsidRDefault="00303A17" w:rsidP="00A838C8">
      <w:pPr>
        <w:pStyle w:val="NoSpacing"/>
        <w:tabs>
          <w:tab w:val="left" w:pos="1530"/>
        </w:tabs>
        <w:rPr>
          <w:rFonts w:ascii="Aptos" w:hAnsi="Aptos" w:cs="Times New Roman"/>
          <w:bCs/>
          <w:sz w:val="24"/>
          <w:szCs w:val="24"/>
        </w:rPr>
        <w:sectPr w:rsidR="00303A17" w:rsidSect="00303A17"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B3ABF9C" w14:textId="1DA75B72" w:rsidR="00077EBF" w:rsidRPr="00401BC9" w:rsidRDefault="00323F5C" w:rsidP="00323F5C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16"/>
          <w:szCs w:val="16"/>
        </w:rPr>
      </w:pPr>
      <w:r>
        <w:rPr>
          <w:rFonts w:ascii="Aptos" w:hAnsi="Aptos" w:cs="Times New Roman"/>
          <w:b/>
          <w:bCs/>
          <w:sz w:val="16"/>
          <w:szCs w:val="16"/>
        </w:rPr>
        <w:pict w14:anchorId="386BF2F1">
          <v:rect id="_x0000_i1025" style="width:0;height:1.5pt" o:hralign="center" o:hrstd="t" o:hr="t" fillcolor="#a0a0a0" stroked="f"/>
        </w:pict>
      </w:r>
    </w:p>
    <w:p w14:paraId="494BB56B" w14:textId="77777777" w:rsidR="00323F5C" w:rsidRDefault="00323F5C" w:rsidP="002B536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  <w:bookmarkStart w:id="0" w:name="_Hlk190534128"/>
    </w:p>
    <w:p w14:paraId="420A1659" w14:textId="2053C8D1" w:rsidR="002B536F" w:rsidRDefault="002B536F" w:rsidP="002B536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EDUCATION</w:t>
      </w:r>
    </w:p>
    <w:p w14:paraId="05305D64" w14:textId="41931143" w:rsidR="008566D2" w:rsidRPr="00C300D8" w:rsidRDefault="008566D2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C300D8">
        <w:rPr>
          <w:rFonts w:ascii="Aptos" w:hAnsi="Aptos" w:cs="Times New Roman"/>
          <w:b/>
          <w:bCs/>
          <w:sz w:val="24"/>
          <w:szCs w:val="24"/>
        </w:rPr>
        <w:t xml:space="preserve">BA/BFA: </w:t>
      </w:r>
      <w:r w:rsidR="00B23EE1">
        <w:rPr>
          <w:rFonts w:ascii="Aptos" w:hAnsi="Aptos" w:cs="Times New Roman"/>
          <w:b/>
          <w:bCs/>
          <w:sz w:val="24"/>
          <w:szCs w:val="24"/>
        </w:rPr>
        <w:t xml:space="preserve">Studio </w:t>
      </w:r>
      <w:r w:rsidR="007D3281" w:rsidRPr="00C300D8">
        <w:rPr>
          <w:rFonts w:ascii="Aptos" w:hAnsi="Aptos" w:cs="Times New Roman"/>
          <w:b/>
          <w:bCs/>
          <w:sz w:val="24"/>
          <w:szCs w:val="24"/>
        </w:rPr>
        <w:t>Art, Emphasis in (</w:t>
      </w:r>
      <w:r w:rsidR="00B23EE1">
        <w:rPr>
          <w:rFonts w:ascii="Aptos" w:hAnsi="Aptos" w:cs="Times New Roman"/>
          <w:b/>
          <w:bCs/>
          <w:sz w:val="24"/>
          <w:szCs w:val="24"/>
        </w:rPr>
        <w:t>if applicable</w:t>
      </w:r>
      <w:r w:rsidR="007D3281" w:rsidRPr="00C300D8">
        <w:rPr>
          <w:rFonts w:ascii="Aptos" w:hAnsi="Aptos" w:cs="Times New Roman"/>
          <w:b/>
          <w:bCs/>
          <w:sz w:val="24"/>
          <w:szCs w:val="24"/>
        </w:rPr>
        <w:t>)</w:t>
      </w:r>
      <w:r w:rsidRPr="00C300D8">
        <w:rPr>
          <w:rFonts w:ascii="Aptos" w:hAnsi="Aptos" w:cs="Times New Roman"/>
          <w:b/>
          <w:sz w:val="24"/>
          <w:szCs w:val="24"/>
        </w:rPr>
        <w:tab/>
      </w:r>
      <w:r w:rsidRPr="00C300D8">
        <w:rPr>
          <w:rFonts w:ascii="Aptos" w:hAnsi="Aptos" w:cs="Times New Roman"/>
          <w:sz w:val="24"/>
          <w:szCs w:val="24"/>
        </w:rPr>
        <w:t>Apr 20XX (Your Graduation Date)</w:t>
      </w:r>
    </w:p>
    <w:p w14:paraId="2B7B75E2" w14:textId="77777777" w:rsidR="008566D2" w:rsidRPr="00C300D8" w:rsidRDefault="008566D2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C300D8">
        <w:rPr>
          <w:rFonts w:ascii="Aptos" w:hAnsi="Aptos" w:cs="Times New Roman"/>
          <w:bCs/>
          <w:i/>
          <w:iCs/>
          <w:sz w:val="24"/>
          <w:szCs w:val="24"/>
        </w:rPr>
        <w:t>Brigham Young University</w:t>
      </w:r>
      <w:r w:rsidRPr="00C300D8">
        <w:rPr>
          <w:rFonts w:ascii="Aptos" w:hAnsi="Aptos" w:cs="Times New Roman"/>
          <w:sz w:val="24"/>
          <w:szCs w:val="24"/>
        </w:rPr>
        <w:tab/>
        <w:t>Provo, UT</w:t>
      </w:r>
    </w:p>
    <w:p w14:paraId="3A662D8D" w14:textId="77777777" w:rsidR="008566D2" w:rsidRPr="00C300D8" w:rsidRDefault="008566D2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  <w:sz w:val="24"/>
          <w:szCs w:val="24"/>
        </w:rPr>
      </w:pPr>
      <w:r w:rsidRPr="00C300D8">
        <w:rPr>
          <w:rFonts w:ascii="Aptos" w:hAnsi="Aptos" w:cs="Times New Roman"/>
          <w:sz w:val="24"/>
          <w:szCs w:val="24"/>
        </w:rPr>
        <w:t>Minor in XXXX</w:t>
      </w:r>
    </w:p>
    <w:p w14:paraId="043AC70D" w14:textId="0D466631" w:rsidR="00C300D8" w:rsidRPr="00DA5C7D" w:rsidRDefault="00C300D8" w:rsidP="00EC2F15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GPA X.</w:t>
      </w:r>
      <w:r w:rsidRPr="00DA5C7D">
        <w:rPr>
          <w:rFonts w:ascii="Aptos" w:hAnsi="Aptos"/>
          <w:spacing w:val="-1"/>
          <w:sz w:val="24"/>
          <w:szCs w:val="24"/>
        </w:rPr>
        <w:t>X</w:t>
      </w:r>
      <w:r w:rsidRPr="00DA5C7D">
        <w:rPr>
          <w:rFonts w:ascii="Aptos" w:hAnsi="Aptos"/>
          <w:sz w:val="24"/>
          <w:szCs w:val="24"/>
        </w:rPr>
        <w:t>X</w:t>
      </w:r>
      <w:r>
        <w:rPr>
          <w:rFonts w:ascii="Aptos" w:hAnsi="Aptos"/>
          <w:sz w:val="24"/>
          <w:szCs w:val="24"/>
        </w:rPr>
        <w:t xml:space="preserve"> (if 3.5</w:t>
      </w:r>
      <w:r w:rsidR="0061583E">
        <w:rPr>
          <w:rFonts w:ascii="Aptos" w:hAnsi="Aptos"/>
          <w:sz w:val="24"/>
          <w:szCs w:val="24"/>
        </w:rPr>
        <w:t>+</w:t>
      </w:r>
      <w:r>
        <w:rPr>
          <w:rFonts w:ascii="Aptos" w:hAnsi="Aptos"/>
          <w:sz w:val="24"/>
          <w:szCs w:val="24"/>
        </w:rPr>
        <w:t>)</w:t>
      </w:r>
    </w:p>
    <w:p w14:paraId="5DF2F970" w14:textId="77777777" w:rsidR="00C300D8" w:rsidRPr="00DA5C7D" w:rsidRDefault="00C300D8" w:rsidP="00EC2F15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Scholarships received at BYU</w:t>
      </w:r>
    </w:p>
    <w:p w14:paraId="4D5834F9" w14:textId="77777777" w:rsidR="00C300D8" w:rsidRPr="00DA5C7D" w:rsidRDefault="00C300D8" w:rsidP="00EC2F15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>Applicable Clubs/Organizations</w:t>
      </w:r>
    </w:p>
    <w:p w14:paraId="10D112A7" w14:textId="77777777" w:rsidR="002B536F" w:rsidRDefault="002B536F" w:rsidP="002B536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63F02DEC" w14:textId="706C965B" w:rsidR="002B536F" w:rsidRDefault="002B536F" w:rsidP="002B536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>EXHIBITIONS [Solo, Group, University, Juried Student Shows, Community Art Shows]</w:t>
      </w:r>
    </w:p>
    <w:p w14:paraId="4885B5CA" w14:textId="53CC694A" w:rsidR="00295C7E" w:rsidRPr="00C300D8" w:rsidRDefault="007D3281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Exhibition Title</w:t>
      </w:r>
      <w:r w:rsidR="00295C7E"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>Gallery Name</w:t>
      </w:r>
      <w:r w:rsidR="00295C7E" w:rsidRPr="00C300D8">
        <w:rPr>
          <w:rFonts w:ascii="Aptos" w:hAnsi="Aptos" w:cs="Times New Roman"/>
          <w:i/>
          <w:sz w:val="24"/>
          <w:szCs w:val="24"/>
        </w:rPr>
        <w:t xml:space="preserve">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="00295C7E" w:rsidRPr="00C300D8">
        <w:rPr>
          <w:rFonts w:ascii="Aptos" w:hAnsi="Aptos" w:cs="Times New Roman"/>
          <w:sz w:val="24"/>
          <w:szCs w:val="24"/>
        </w:rPr>
        <w:t>Year</w:t>
      </w:r>
    </w:p>
    <w:p w14:paraId="7EB92D23" w14:textId="77777777" w:rsidR="007D3281" w:rsidRPr="00C300D8" w:rsidRDefault="007D3281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Exhibition Title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Gallery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173E8965" w14:textId="77777777" w:rsidR="002B536F" w:rsidRDefault="002B536F" w:rsidP="002B536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04CE5E72" w14:textId="1EDCCA03" w:rsidR="002B536F" w:rsidRDefault="002B536F" w:rsidP="002B536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>COMMISSIONS / FREELANCE WORK [below are examples of what could be included]</w:t>
      </w:r>
    </w:p>
    <w:p w14:paraId="58DE44AA" w14:textId="1757225F" w:rsidR="00295C7E" w:rsidRPr="00C300D8" w:rsidRDefault="007D3281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Commissioned Mural</w:t>
      </w:r>
      <w:r w:rsidR="00295C7E"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>Client Name</w:t>
      </w:r>
      <w:r w:rsidR="00F14846" w:rsidRPr="00C300D8">
        <w:rPr>
          <w:rFonts w:ascii="Aptos" w:hAnsi="Aptos" w:cs="Times New Roman"/>
          <w:i/>
          <w:sz w:val="24"/>
          <w:szCs w:val="24"/>
        </w:rPr>
        <w:t>,</w:t>
      </w:r>
      <w:r w:rsidRPr="00C300D8">
        <w:rPr>
          <w:rFonts w:ascii="Aptos" w:hAnsi="Aptos" w:cs="Times New Roman"/>
          <w:i/>
          <w:sz w:val="24"/>
          <w:szCs w:val="24"/>
        </w:rPr>
        <w:t xml:space="preserve">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6C661E4B" w14:textId="52B53149" w:rsidR="00295C7E" w:rsidRPr="00C300D8" w:rsidRDefault="00F14846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Illustration Series</w:t>
      </w:r>
      <w:r w:rsidR="00295C7E"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Publication Name,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17EF8BA8" w14:textId="77777777" w:rsidR="002B536F" w:rsidRDefault="002B536F" w:rsidP="002B536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</w:p>
    <w:p w14:paraId="7EDD6522" w14:textId="7188609E" w:rsidR="002B536F" w:rsidRDefault="002B536F" w:rsidP="002B536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>
        <w:rPr>
          <w:rFonts w:ascii="Aptos" w:hAnsi="Aptos" w:cs="Times New Roman"/>
          <w:b/>
          <w:bCs/>
          <w:iCs/>
          <w:sz w:val="24"/>
          <w:szCs w:val="24"/>
        </w:rPr>
        <w:t>RESIDENCIES / WORKSHOPS [below are examples of what could be included]</w:t>
      </w:r>
    </w:p>
    <w:p w14:paraId="328FF09E" w14:textId="24E1A0AA" w:rsidR="00F14846" w:rsidRPr="00C300D8" w:rsidRDefault="00F14846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Artist Residency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Organization, </w:t>
      </w:r>
      <w:r w:rsidR="00821D0F" w:rsidRPr="00C300D8">
        <w:rPr>
          <w:rFonts w:ascii="Aptos" w:hAnsi="Aptos" w:cs="Times New Roman"/>
          <w:iCs/>
          <w:sz w:val="24"/>
          <w:szCs w:val="24"/>
        </w:rPr>
        <w:t>City, ST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570EA9AD" w14:textId="3FAE7D1F" w:rsidR="00F14846" w:rsidRPr="00C300D8" w:rsidRDefault="00F14846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Workshop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Instructor, </w:t>
      </w:r>
      <w:r w:rsidR="00821D0F" w:rsidRPr="00C300D8">
        <w:rPr>
          <w:rFonts w:ascii="Aptos" w:hAnsi="Aptos" w:cs="Times New Roman"/>
          <w:iCs/>
          <w:sz w:val="24"/>
          <w:szCs w:val="24"/>
        </w:rPr>
        <w:t>City, ST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sz w:val="24"/>
          <w:szCs w:val="24"/>
        </w:rPr>
        <w:t>Year</w:t>
      </w:r>
    </w:p>
    <w:p w14:paraId="1FA8C98B" w14:textId="77777777" w:rsidR="00077EBF" w:rsidRDefault="00077EBF" w:rsidP="00077EB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</w:p>
    <w:p w14:paraId="72D8D272" w14:textId="3273CDBE" w:rsidR="00077EBF" w:rsidRPr="00077EBF" w:rsidRDefault="00077EBF" w:rsidP="00077EB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AWARDS &amp; GRANTS</w:t>
      </w:r>
    </w:p>
    <w:p w14:paraId="2787F4C1" w14:textId="37CDF265" w:rsidR="00295C7E" w:rsidRPr="00C300D8" w:rsidRDefault="00F14846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sz w:val="24"/>
          <w:szCs w:val="24"/>
        </w:rPr>
        <w:t>Juried Awards</w:t>
      </w:r>
    </w:p>
    <w:p w14:paraId="2E29752A" w14:textId="51783BB5" w:rsidR="00295C7E" w:rsidRPr="00C300D8" w:rsidRDefault="00F14846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iCs/>
          <w:sz w:val="24"/>
          <w:szCs w:val="24"/>
        </w:rPr>
        <w:t>Scholarships</w:t>
      </w:r>
    </w:p>
    <w:p w14:paraId="078090F9" w14:textId="7C0F65F6" w:rsidR="00295C7E" w:rsidRPr="00C300D8" w:rsidRDefault="00F14846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  <w:sz w:val="24"/>
          <w:szCs w:val="24"/>
        </w:rPr>
      </w:pPr>
      <w:r w:rsidRPr="00C300D8">
        <w:rPr>
          <w:rFonts w:ascii="Aptos" w:hAnsi="Aptos" w:cs="Times New Roman"/>
          <w:iCs/>
          <w:sz w:val="24"/>
          <w:szCs w:val="24"/>
        </w:rPr>
        <w:t>Purchase Awards</w:t>
      </w:r>
    </w:p>
    <w:p w14:paraId="1C3F29DA" w14:textId="2BF2CAC5" w:rsidR="00F14846" w:rsidRPr="00C300D8" w:rsidRDefault="00F14846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  <w:iCs/>
          <w:sz w:val="24"/>
          <w:szCs w:val="24"/>
        </w:rPr>
      </w:pPr>
      <w:r w:rsidRPr="00C300D8">
        <w:rPr>
          <w:rFonts w:ascii="Aptos" w:hAnsi="Aptos" w:cs="Times New Roman"/>
          <w:iCs/>
          <w:sz w:val="24"/>
          <w:szCs w:val="24"/>
        </w:rPr>
        <w:t>Grants</w:t>
      </w:r>
    </w:p>
    <w:p w14:paraId="381E9E52" w14:textId="69921676" w:rsidR="00F14846" w:rsidRPr="00C300D8" w:rsidRDefault="00F14846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iCs/>
          <w:sz w:val="24"/>
          <w:szCs w:val="24"/>
        </w:rPr>
        <w:t>Competition Placements</w:t>
      </w:r>
    </w:p>
    <w:p w14:paraId="2789292F" w14:textId="77777777" w:rsidR="00077EBF" w:rsidRDefault="00077EBF" w:rsidP="00077EBF">
      <w:pPr>
        <w:tabs>
          <w:tab w:val="right" w:pos="10080"/>
        </w:tabs>
        <w:spacing w:after="0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603AF3C8" w14:textId="7F66D869" w:rsidR="00077EBF" w:rsidRDefault="00077EBF" w:rsidP="00077EBF">
      <w:pPr>
        <w:tabs>
          <w:tab w:val="right" w:pos="10080"/>
        </w:tabs>
        <w:spacing w:after="0"/>
        <w:rPr>
          <w:rFonts w:ascii="Aptos" w:eastAsia="Times New Roman" w:hAnsi="Aptos" w:cs="Times New Roman"/>
          <w:b/>
          <w:bCs/>
          <w:sz w:val="24"/>
          <w:szCs w:val="24"/>
        </w:rPr>
      </w:pPr>
      <w:r>
        <w:rPr>
          <w:rFonts w:ascii="Aptos" w:eastAsia="Times New Roman" w:hAnsi="Aptos" w:cs="Times New Roman"/>
          <w:b/>
          <w:bCs/>
          <w:sz w:val="24"/>
          <w:szCs w:val="24"/>
        </w:rPr>
        <w:t>ART / TECHNICAL SKILLS [below are examples: only list skills beyond a basic skillset]</w:t>
      </w:r>
    </w:p>
    <w:p w14:paraId="71280091" w14:textId="294892F8" w:rsidR="00F14846" w:rsidRPr="00C300D8" w:rsidRDefault="00F14846" w:rsidP="00303A17">
      <w:pPr>
        <w:tabs>
          <w:tab w:val="right" w:pos="10080"/>
        </w:tabs>
        <w:spacing w:after="0"/>
        <w:ind w:left="360"/>
        <w:rPr>
          <w:rFonts w:ascii="Aptos" w:eastAsia="Times New Roman" w:hAnsi="Aptos" w:cs="Times New Roman"/>
          <w:sz w:val="24"/>
          <w:szCs w:val="24"/>
        </w:rPr>
      </w:pPr>
      <w:r w:rsidRPr="00C300D8">
        <w:rPr>
          <w:rFonts w:ascii="Aptos" w:eastAsia="Times New Roman" w:hAnsi="Aptos" w:cs="Times New Roman"/>
          <w:b/>
          <w:bCs/>
          <w:sz w:val="24"/>
          <w:szCs w:val="24"/>
        </w:rPr>
        <w:t xml:space="preserve">Mediums: </w:t>
      </w:r>
      <w:r w:rsidRPr="00C300D8">
        <w:rPr>
          <w:rFonts w:ascii="Aptos" w:eastAsia="Times New Roman" w:hAnsi="Aptos" w:cs="Times New Roman"/>
          <w:sz w:val="24"/>
          <w:szCs w:val="24"/>
        </w:rPr>
        <w:t>Oil, Acrylic, Watercolor, Charcoal, Mixed Media</w:t>
      </w:r>
    </w:p>
    <w:p w14:paraId="26AAC0A6" w14:textId="4FAA7246" w:rsidR="00F14846" w:rsidRPr="00C300D8" w:rsidRDefault="00F14846" w:rsidP="00303A17">
      <w:pPr>
        <w:tabs>
          <w:tab w:val="right" w:pos="10080"/>
        </w:tabs>
        <w:spacing w:after="0"/>
        <w:ind w:left="360"/>
        <w:rPr>
          <w:rFonts w:ascii="Aptos" w:eastAsia="Times New Roman" w:hAnsi="Aptos" w:cs="Times New Roman"/>
          <w:sz w:val="24"/>
          <w:szCs w:val="24"/>
        </w:rPr>
      </w:pPr>
      <w:r w:rsidRPr="00C300D8">
        <w:rPr>
          <w:rFonts w:ascii="Aptos" w:eastAsia="Times New Roman" w:hAnsi="Aptos" w:cs="Times New Roman"/>
          <w:b/>
          <w:bCs/>
          <w:sz w:val="24"/>
          <w:szCs w:val="24"/>
        </w:rPr>
        <w:t xml:space="preserve">Technical Skills: </w:t>
      </w:r>
      <w:r w:rsidRPr="00C300D8">
        <w:rPr>
          <w:rFonts w:ascii="Aptos" w:eastAsia="Times New Roman" w:hAnsi="Aptos" w:cs="Times New Roman"/>
          <w:sz w:val="24"/>
          <w:szCs w:val="24"/>
        </w:rPr>
        <w:t xml:space="preserve">Printmaking, Intaglio, </w:t>
      </w:r>
      <w:r w:rsidR="00303A17" w:rsidRPr="00C300D8">
        <w:rPr>
          <w:rFonts w:ascii="Aptos" w:eastAsia="Times New Roman" w:hAnsi="Aptos" w:cs="Times New Roman"/>
          <w:sz w:val="24"/>
          <w:szCs w:val="24"/>
        </w:rPr>
        <w:t>Screen-printing</w:t>
      </w:r>
      <w:r w:rsidRPr="00C300D8">
        <w:rPr>
          <w:rFonts w:ascii="Aptos" w:eastAsia="Times New Roman" w:hAnsi="Aptos" w:cs="Times New Roman"/>
          <w:sz w:val="24"/>
          <w:szCs w:val="24"/>
        </w:rPr>
        <w:t>, Woodshop, Metal Casting</w:t>
      </w:r>
    </w:p>
    <w:p w14:paraId="7FAD7173" w14:textId="375C157D" w:rsidR="00F14846" w:rsidRPr="00C300D8" w:rsidRDefault="00F14846" w:rsidP="00303A17">
      <w:pPr>
        <w:tabs>
          <w:tab w:val="right" w:pos="10080"/>
        </w:tabs>
        <w:spacing w:after="0"/>
        <w:ind w:left="360"/>
        <w:rPr>
          <w:rFonts w:ascii="Aptos" w:eastAsia="Times New Roman" w:hAnsi="Aptos" w:cs="Times New Roman"/>
          <w:sz w:val="24"/>
          <w:szCs w:val="24"/>
        </w:rPr>
      </w:pPr>
      <w:r w:rsidRPr="00C300D8">
        <w:rPr>
          <w:rFonts w:ascii="Aptos" w:eastAsia="Times New Roman" w:hAnsi="Aptos" w:cs="Times New Roman"/>
          <w:b/>
          <w:bCs/>
          <w:sz w:val="24"/>
          <w:szCs w:val="24"/>
        </w:rPr>
        <w:t xml:space="preserve">Digital Skills: </w:t>
      </w:r>
      <w:r w:rsidRPr="00C300D8">
        <w:rPr>
          <w:rFonts w:ascii="Aptos" w:eastAsia="Times New Roman" w:hAnsi="Aptos" w:cs="Times New Roman"/>
          <w:sz w:val="24"/>
          <w:szCs w:val="24"/>
        </w:rPr>
        <w:t>Adobe Photoshop, Illustrator, Procreate, Blender, After Effects</w:t>
      </w:r>
    </w:p>
    <w:p w14:paraId="3BE63E1E" w14:textId="410E22DB" w:rsidR="00F14846" w:rsidRPr="00C300D8" w:rsidRDefault="00F14846" w:rsidP="00303A17">
      <w:pPr>
        <w:tabs>
          <w:tab w:val="right" w:pos="10080"/>
        </w:tabs>
        <w:spacing w:after="0"/>
        <w:ind w:left="360"/>
        <w:rPr>
          <w:rFonts w:ascii="Aptos" w:eastAsia="Times New Roman" w:hAnsi="Aptos" w:cs="Times New Roman"/>
          <w:sz w:val="24"/>
          <w:szCs w:val="24"/>
        </w:rPr>
      </w:pPr>
      <w:r w:rsidRPr="00C300D8">
        <w:rPr>
          <w:rFonts w:ascii="Aptos" w:eastAsia="Times New Roman" w:hAnsi="Aptos" w:cs="Times New Roman"/>
          <w:b/>
          <w:bCs/>
          <w:sz w:val="24"/>
          <w:szCs w:val="24"/>
        </w:rPr>
        <w:t xml:space="preserve">Studio Skills: </w:t>
      </w:r>
      <w:r w:rsidRPr="00C300D8">
        <w:rPr>
          <w:rFonts w:ascii="Aptos" w:eastAsia="Times New Roman" w:hAnsi="Aptos" w:cs="Times New Roman"/>
          <w:sz w:val="24"/>
          <w:szCs w:val="24"/>
        </w:rPr>
        <w:t>Gallery installation, Art handling, Framing, Archival processes</w:t>
      </w:r>
    </w:p>
    <w:p w14:paraId="27A082DD" w14:textId="77777777" w:rsidR="00077EBF" w:rsidRDefault="00077EBF" w:rsidP="00077EBF">
      <w:pPr>
        <w:pStyle w:val="NoSpacing"/>
        <w:tabs>
          <w:tab w:val="right" w:pos="10800"/>
        </w:tabs>
        <w:rPr>
          <w:rFonts w:ascii="Aptos" w:hAnsi="Aptos" w:cs="Times New Roman"/>
          <w:b/>
          <w:sz w:val="24"/>
          <w:szCs w:val="24"/>
        </w:rPr>
      </w:pPr>
    </w:p>
    <w:p w14:paraId="48A579C9" w14:textId="3F57D559" w:rsidR="00077EBF" w:rsidRDefault="00077EBF" w:rsidP="00077EBF">
      <w:pPr>
        <w:pStyle w:val="NoSpacing"/>
        <w:tabs>
          <w:tab w:val="right" w:pos="10800"/>
        </w:tabs>
        <w:rPr>
          <w:rFonts w:ascii="Aptos" w:hAnsi="Aptos" w:cs="Times New Roman"/>
          <w:b/>
          <w:bCs/>
          <w:iCs/>
          <w:sz w:val="24"/>
          <w:szCs w:val="24"/>
        </w:rPr>
      </w:pPr>
      <w:r w:rsidRPr="00C300D8">
        <w:rPr>
          <w:rFonts w:ascii="Aptos" w:hAnsi="Aptos" w:cs="Times New Roman"/>
          <w:b/>
          <w:sz w:val="24"/>
          <w:szCs w:val="24"/>
        </w:rPr>
        <w:t>[OPTIONAL SECTIONS: PUBLICATIONS, COLLECTIONS, PUBLIC ART INSTALLATIONS,</w:t>
      </w:r>
      <w:r>
        <w:rPr>
          <w:rFonts w:ascii="Aptos" w:hAnsi="Aptos" w:cs="Times New Roman"/>
          <w:b/>
          <w:sz w:val="24"/>
          <w:szCs w:val="24"/>
        </w:rPr>
        <w:t xml:space="preserve"> PROFESSIONAL AFFILIATIONS, TEACHING EXPERIENCE]</w:t>
      </w:r>
    </w:p>
    <w:p w14:paraId="7E8560C5" w14:textId="53FDBF6C" w:rsidR="00821D0F" w:rsidRPr="00C300D8" w:rsidRDefault="00821D0F" w:rsidP="00303A17">
      <w:pPr>
        <w:pStyle w:val="NoSpacing"/>
        <w:tabs>
          <w:tab w:val="right" w:pos="10800"/>
        </w:tabs>
        <w:ind w:left="360"/>
        <w:rPr>
          <w:rFonts w:ascii="Aptos" w:hAnsi="Aptos" w:cs="Times New Roman"/>
        </w:rPr>
      </w:pPr>
      <w:r w:rsidRPr="00C300D8">
        <w:rPr>
          <w:rFonts w:ascii="Aptos" w:hAnsi="Aptos" w:cs="Times New Roman"/>
          <w:b/>
          <w:bCs/>
          <w:iCs/>
          <w:sz w:val="24"/>
          <w:szCs w:val="24"/>
        </w:rPr>
        <w:t>Position</w:t>
      </w:r>
      <w:r w:rsidRPr="00C300D8">
        <w:rPr>
          <w:rFonts w:ascii="Aptos" w:hAnsi="Aptos" w:cs="Times New Roman"/>
          <w:iCs/>
          <w:sz w:val="24"/>
          <w:szCs w:val="24"/>
        </w:rPr>
        <w:t xml:space="preserve">, </w:t>
      </w:r>
      <w:r w:rsidRPr="00C300D8">
        <w:rPr>
          <w:rFonts w:ascii="Aptos" w:hAnsi="Aptos" w:cs="Times New Roman"/>
          <w:i/>
          <w:sz w:val="24"/>
          <w:szCs w:val="24"/>
        </w:rPr>
        <w:t xml:space="preserve">Organization, </w:t>
      </w:r>
      <w:r w:rsidRPr="00C300D8">
        <w:rPr>
          <w:rFonts w:ascii="Aptos" w:hAnsi="Aptos" w:cs="Times New Roman"/>
          <w:iCs/>
          <w:sz w:val="24"/>
          <w:szCs w:val="24"/>
        </w:rPr>
        <w:t xml:space="preserve">City, ST, Month </w:t>
      </w:r>
      <w:r w:rsidRPr="00C300D8">
        <w:rPr>
          <w:rFonts w:ascii="Aptos" w:hAnsi="Aptos" w:cs="Times New Roman"/>
          <w:sz w:val="24"/>
          <w:szCs w:val="24"/>
        </w:rPr>
        <w:t xml:space="preserve">Year-Month Year </w:t>
      </w:r>
    </w:p>
    <w:p w14:paraId="0FE0C440" w14:textId="690CE850" w:rsidR="00C300D8" w:rsidRPr="00DA5C7D" w:rsidRDefault="00C300D8" w:rsidP="00EC2F15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 w:rsidR="0017620D"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27F9872D" w14:textId="3EE1A464" w:rsidR="00C300D8" w:rsidRPr="00DA5C7D" w:rsidRDefault="00C300D8" w:rsidP="00EC2F15">
      <w:pPr>
        <w:pStyle w:val="ListParagraph"/>
        <w:numPr>
          <w:ilvl w:val="0"/>
          <w:numId w:val="3"/>
        </w:numPr>
        <w:spacing w:line="240" w:lineRule="exact"/>
        <w:ind w:left="720"/>
        <w:rPr>
          <w:rFonts w:ascii="Aptos" w:hAnsi="Aptos"/>
          <w:sz w:val="24"/>
          <w:szCs w:val="24"/>
        </w:rPr>
      </w:pPr>
      <w:r w:rsidRPr="00DA5C7D">
        <w:rPr>
          <w:rFonts w:ascii="Aptos" w:hAnsi="Aptos"/>
          <w:sz w:val="24"/>
          <w:szCs w:val="24"/>
        </w:rPr>
        <w:t xml:space="preserve">Action </w:t>
      </w:r>
      <w:r>
        <w:rPr>
          <w:rFonts w:ascii="Aptos" w:hAnsi="Aptos"/>
          <w:sz w:val="24"/>
          <w:szCs w:val="24"/>
        </w:rPr>
        <w:t>v</w:t>
      </w:r>
      <w:r w:rsidRPr="00DA5C7D">
        <w:rPr>
          <w:rFonts w:ascii="Aptos" w:hAnsi="Aptos"/>
          <w:sz w:val="24"/>
          <w:szCs w:val="24"/>
        </w:rPr>
        <w:t>erb, what you did (</w:t>
      </w:r>
      <w:r w:rsidR="0017620D">
        <w:rPr>
          <w:rFonts w:ascii="Aptos" w:hAnsi="Aptos"/>
          <w:sz w:val="24"/>
          <w:szCs w:val="24"/>
        </w:rPr>
        <w:t>i</w:t>
      </w:r>
      <w:r w:rsidRPr="00DA5C7D">
        <w:rPr>
          <w:rFonts w:ascii="Aptos" w:hAnsi="Aptos"/>
          <w:sz w:val="24"/>
          <w:szCs w:val="24"/>
        </w:rPr>
        <w:t xml:space="preserve">nclude #s), </w:t>
      </w:r>
      <w:r>
        <w:rPr>
          <w:rFonts w:ascii="Aptos" w:hAnsi="Aptos"/>
          <w:sz w:val="24"/>
          <w:szCs w:val="24"/>
        </w:rPr>
        <w:t>w</w:t>
      </w:r>
      <w:r w:rsidRPr="00DA5C7D">
        <w:rPr>
          <w:rFonts w:ascii="Aptos" w:hAnsi="Aptos"/>
          <w:sz w:val="24"/>
          <w:szCs w:val="24"/>
        </w:rPr>
        <w:t>hy/</w:t>
      </w:r>
      <w:r>
        <w:rPr>
          <w:rFonts w:ascii="Aptos" w:hAnsi="Aptos"/>
          <w:sz w:val="24"/>
          <w:szCs w:val="24"/>
        </w:rPr>
        <w:t>h</w:t>
      </w:r>
      <w:r w:rsidRPr="00DA5C7D">
        <w:rPr>
          <w:rFonts w:ascii="Aptos" w:hAnsi="Aptos"/>
          <w:sz w:val="24"/>
          <w:szCs w:val="24"/>
        </w:rPr>
        <w:t>ow/</w:t>
      </w:r>
      <w:r>
        <w:rPr>
          <w:rFonts w:ascii="Aptos" w:hAnsi="Aptos"/>
          <w:sz w:val="24"/>
          <w:szCs w:val="24"/>
        </w:rPr>
        <w:t>r</w:t>
      </w:r>
      <w:r w:rsidRPr="00DA5C7D">
        <w:rPr>
          <w:rFonts w:ascii="Aptos" w:hAnsi="Aptos"/>
          <w:sz w:val="24"/>
          <w:szCs w:val="24"/>
        </w:rPr>
        <w:t>esult of the activity</w:t>
      </w:r>
    </w:p>
    <w:p w14:paraId="6879BA76" w14:textId="77777777" w:rsidR="00F14846" w:rsidRPr="00C300D8" w:rsidRDefault="00F14846" w:rsidP="00F14846">
      <w:pPr>
        <w:tabs>
          <w:tab w:val="right" w:pos="10080"/>
        </w:tabs>
        <w:spacing w:after="0"/>
        <w:rPr>
          <w:rFonts w:ascii="Aptos" w:hAnsi="Aptos" w:cs="Times New Roman"/>
          <w:iCs/>
          <w:sz w:val="20"/>
          <w:szCs w:val="20"/>
        </w:rPr>
      </w:pPr>
    </w:p>
    <w:bookmarkEnd w:id="0"/>
    <w:p w14:paraId="0984A3FA" w14:textId="77777777" w:rsidR="00D714AA" w:rsidRPr="00D714AA" w:rsidRDefault="00D714AA" w:rsidP="00D714AA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D714AA">
        <w:rPr>
          <w:rFonts w:ascii="Aptos" w:hAnsi="Aptos" w:cs="Times New Roman"/>
          <w:i/>
          <w:sz w:val="20"/>
          <w:szCs w:val="20"/>
        </w:rPr>
        <w:t>***Remove all bracketed prompts from your resume***</w:t>
      </w:r>
    </w:p>
    <w:p w14:paraId="51F7A768" w14:textId="77777777" w:rsidR="00C300D8" w:rsidRPr="0000043A" w:rsidRDefault="00C300D8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Organize the sections as they relate to the position you are applying for, with the most relevant at the top.</w:t>
      </w:r>
    </w:p>
    <w:p w14:paraId="24DE1767" w14:textId="77777777" w:rsidR="00C300D8" w:rsidRPr="0000043A" w:rsidRDefault="00C300D8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 portfolio link prominent and clickable in your header.</w:t>
      </w:r>
    </w:p>
    <w:p w14:paraId="773493FF" w14:textId="77777777" w:rsidR="00C300D8" w:rsidRPr="0000043A" w:rsidRDefault="00C300D8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Use short, creative language in bullets but avoid vague adjectives.</w:t>
      </w:r>
    </w:p>
    <w:p w14:paraId="48031DBE" w14:textId="77777777" w:rsidR="00303A17" w:rsidRDefault="00303A17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</w:p>
    <w:p w14:paraId="371E85B7" w14:textId="72552897" w:rsidR="00C300D8" w:rsidRDefault="00C300D8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 w:rsidRPr="0000043A">
        <w:rPr>
          <w:rFonts w:ascii="Aptos" w:hAnsi="Aptos" w:cs="Times New Roman"/>
          <w:i/>
          <w:sz w:val="20"/>
          <w:szCs w:val="20"/>
        </w:rPr>
        <w:t>Keep</w:t>
      </w:r>
      <w:r>
        <w:rPr>
          <w:rFonts w:ascii="Aptos" w:hAnsi="Aptos" w:cs="Times New Roman"/>
          <w:i/>
          <w:sz w:val="20"/>
          <w:szCs w:val="20"/>
        </w:rPr>
        <w:t xml:space="preserve"> </w:t>
      </w:r>
      <w:r w:rsidRPr="0000043A">
        <w:rPr>
          <w:rFonts w:ascii="Aptos" w:hAnsi="Aptos" w:cs="Times New Roman"/>
          <w:i/>
          <w:sz w:val="20"/>
          <w:szCs w:val="20"/>
        </w:rPr>
        <w:t>one page</w:t>
      </w:r>
      <w:r>
        <w:rPr>
          <w:rFonts w:ascii="Aptos" w:hAnsi="Aptos" w:cs="Times New Roman"/>
          <w:i/>
          <w:sz w:val="20"/>
          <w:szCs w:val="20"/>
        </w:rPr>
        <w:t>, filling the entire page</w:t>
      </w:r>
      <w:r w:rsidRPr="0000043A">
        <w:rPr>
          <w:rFonts w:ascii="Aptos" w:hAnsi="Aptos" w:cs="Times New Roman"/>
          <w:i/>
          <w:sz w:val="20"/>
          <w:szCs w:val="20"/>
        </w:rPr>
        <w:t>.</w:t>
      </w:r>
    </w:p>
    <w:p w14:paraId="07C87C70" w14:textId="382626C9" w:rsidR="00ED4B19" w:rsidRPr="00C300D8" w:rsidRDefault="00C300D8" w:rsidP="00C300D8">
      <w:pPr>
        <w:tabs>
          <w:tab w:val="right" w:pos="10080"/>
        </w:tabs>
        <w:spacing w:after="0"/>
        <w:jc w:val="center"/>
        <w:rPr>
          <w:rFonts w:ascii="Aptos" w:hAnsi="Aptos" w:cs="Times New Roman"/>
          <w:i/>
          <w:sz w:val="20"/>
          <w:szCs w:val="20"/>
        </w:rPr>
      </w:pPr>
      <w:r>
        <w:rPr>
          <w:rFonts w:ascii="Aptos" w:hAnsi="Aptos" w:cs="Times New Roman"/>
          <w:i/>
          <w:sz w:val="20"/>
          <w:szCs w:val="20"/>
        </w:rPr>
        <w:t>Margin Size: .5” – 1” | Font size: 11-12 (Name should be larger)</w:t>
      </w:r>
    </w:p>
    <w:sectPr w:rsidR="00ED4B19" w:rsidRPr="00C300D8" w:rsidSect="00303A1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F3CDB"/>
    <w:multiLevelType w:val="hybridMultilevel"/>
    <w:tmpl w:val="7E645D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73E44C2D"/>
    <w:multiLevelType w:val="hybridMultilevel"/>
    <w:tmpl w:val="B02AE4E4"/>
    <w:lvl w:ilvl="0" w:tplc="2B4C522E">
      <w:start w:val="1"/>
      <w:numFmt w:val="bullet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12243">
    <w:abstractNumId w:val="2"/>
  </w:num>
  <w:num w:numId="2" w16cid:durableId="533201939">
    <w:abstractNumId w:val="6"/>
  </w:num>
  <w:num w:numId="3" w16cid:durableId="1675645973">
    <w:abstractNumId w:val="0"/>
  </w:num>
  <w:num w:numId="4" w16cid:durableId="1876310786">
    <w:abstractNumId w:val="1"/>
  </w:num>
  <w:num w:numId="5" w16cid:durableId="2121410961">
    <w:abstractNumId w:val="4"/>
  </w:num>
  <w:num w:numId="6" w16cid:durableId="402802484">
    <w:abstractNumId w:val="5"/>
  </w:num>
  <w:num w:numId="7" w16cid:durableId="2038384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C9"/>
    <w:rsid w:val="00031E44"/>
    <w:rsid w:val="00077EBF"/>
    <w:rsid w:val="00081799"/>
    <w:rsid w:val="00096B23"/>
    <w:rsid w:val="000F3B62"/>
    <w:rsid w:val="0017620D"/>
    <w:rsid w:val="001D2180"/>
    <w:rsid w:val="001F08C0"/>
    <w:rsid w:val="0021359E"/>
    <w:rsid w:val="00231357"/>
    <w:rsid w:val="00253153"/>
    <w:rsid w:val="00295C7E"/>
    <w:rsid w:val="00296D65"/>
    <w:rsid w:val="002B536F"/>
    <w:rsid w:val="00303A17"/>
    <w:rsid w:val="00317E37"/>
    <w:rsid w:val="00323F5C"/>
    <w:rsid w:val="003C173B"/>
    <w:rsid w:val="004009C9"/>
    <w:rsid w:val="00406744"/>
    <w:rsid w:val="00412227"/>
    <w:rsid w:val="00432AD7"/>
    <w:rsid w:val="0045700D"/>
    <w:rsid w:val="00475CB6"/>
    <w:rsid w:val="004C1C09"/>
    <w:rsid w:val="00564F9E"/>
    <w:rsid w:val="005A4BAA"/>
    <w:rsid w:val="005F51DF"/>
    <w:rsid w:val="005F55A3"/>
    <w:rsid w:val="006038E6"/>
    <w:rsid w:val="00604EE4"/>
    <w:rsid w:val="0061583E"/>
    <w:rsid w:val="00656126"/>
    <w:rsid w:val="006C3B6D"/>
    <w:rsid w:val="00745B00"/>
    <w:rsid w:val="007647AD"/>
    <w:rsid w:val="007A3DEA"/>
    <w:rsid w:val="007A5127"/>
    <w:rsid w:val="007D3281"/>
    <w:rsid w:val="00821D0F"/>
    <w:rsid w:val="0085326A"/>
    <w:rsid w:val="008566D2"/>
    <w:rsid w:val="00874D76"/>
    <w:rsid w:val="008A5E44"/>
    <w:rsid w:val="008B5338"/>
    <w:rsid w:val="008D4F51"/>
    <w:rsid w:val="0090446E"/>
    <w:rsid w:val="00934F0D"/>
    <w:rsid w:val="00954003"/>
    <w:rsid w:val="00954D1B"/>
    <w:rsid w:val="009C487C"/>
    <w:rsid w:val="009E6FA4"/>
    <w:rsid w:val="00A55B00"/>
    <w:rsid w:val="00A66197"/>
    <w:rsid w:val="00A838C8"/>
    <w:rsid w:val="00AD3C10"/>
    <w:rsid w:val="00B102F1"/>
    <w:rsid w:val="00B163E5"/>
    <w:rsid w:val="00B23EE1"/>
    <w:rsid w:val="00B27D7A"/>
    <w:rsid w:val="00B36118"/>
    <w:rsid w:val="00B46AF4"/>
    <w:rsid w:val="00BA26A0"/>
    <w:rsid w:val="00BC5936"/>
    <w:rsid w:val="00C02390"/>
    <w:rsid w:val="00C300D8"/>
    <w:rsid w:val="00CD2B23"/>
    <w:rsid w:val="00CE1C15"/>
    <w:rsid w:val="00D64A7B"/>
    <w:rsid w:val="00D714AA"/>
    <w:rsid w:val="00DA1D3C"/>
    <w:rsid w:val="00DC6276"/>
    <w:rsid w:val="00E800DC"/>
    <w:rsid w:val="00EC2F15"/>
    <w:rsid w:val="00ED4B19"/>
    <w:rsid w:val="00EE59C9"/>
    <w:rsid w:val="00F0727A"/>
    <w:rsid w:val="00F14846"/>
    <w:rsid w:val="00F1734C"/>
    <w:rsid w:val="00F90891"/>
    <w:rsid w:val="00FB11B0"/>
    <w:rsid w:val="00FB3EDD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D749"/>
  <w15:chartTrackingRefBased/>
  <w15:docId w15:val="{7BC8FE27-D92B-4F2F-A69A-E0538968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0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ck4\Downloads\experience-focused-education-resume-dotx%20(3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experience-focused-education-resume-dotx (39).dotx</Template>
  <TotalTime>65</TotalTime>
  <Pages>1</Pages>
  <Words>285</Words>
  <Characters>1732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20</cp:revision>
  <dcterms:created xsi:type="dcterms:W3CDTF">2026-03-06T22:14:00Z</dcterms:created>
  <dcterms:modified xsi:type="dcterms:W3CDTF">2026-04-01T22:19:00Z</dcterms:modified>
</cp:coreProperties>
</file>