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8C22" w14:textId="77777777" w:rsidR="00D816DB" w:rsidRPr="00D816DB" w:rsidRDefault="00D816DB" w:rsidP="00D75F38">
      <w:pPr>
        <w:pStyle w:val="NoSpacing"/>
        <w:rPr>
          <w:rFonts w:ascii="Aptos" w:hAnsi="Aptos" w:cs="Times New Roman"/>
          <w:b/>
          <w:sz w:val="40"/>
          <w:szCs w:val="40"/>
        </w:rPr>
      </w:pPr>
      <w:r w:rsidRPr="00D816DB">
        <w:rPr>
          <w:rFonts w:ascii="Aptos" w:hAnsi="Aptos" w:cs="Times New Roman"/>
          <w:b/>
          <w:sz w:val="40"/>
          <w:szCs w:val="40"/>
        </w:rPr>
        <w:t>NAME</w:t>
      </w:r>
    </w:p>
    <w:p w14:paraId="2E7EA6A4" w14:textId="3C9BF64A" w:rsidR="00C300D8" w:rsidRPr="00D75F38" w:rsidRDefault="008566D2" w:rsidP="00D75F38">
      <w:pPr>
        <w:pStyle w:val="NoSpacing"/>
        <w:jc w:val="right"/>
        <w:rPr>
          <w:rFonts w:ascii="Aptos" w:hAnsi="Aptos" w:cs="Times New Roman"/>
          <w:sz w:val="20"/>
          <w:szCs w:val="20"/>
        </w:rPr>
      </w:pPr>
      <w:r w:rsidRPr="00D75F38">
        <w:rPr>
          <w:rFonts w:ascii="Aptos" w:hAnsi="Aptos" w:cs="Times New Roman"/>
          <w:sz w:val="20"/>
          <w:szCs w:val="20"/>
        </w:rPr>
        <w:t xml:space="preserve"> (123) 456-7890 </w:t>
      </w:r>
      <w:r w:rsidRPr="00D75F38">
        <w:rPr>
          <w:rFonts w:ascii="Aptos" w:hAnsi="Aptos" w:cs="Times New Roman"/>
          <w:b/>
          <w:sz w:val="20"/>
          <w:szCs w:val="20"/>
        </w:rPr>
        <w:t xml:space="preserve">∙ </w:t>
      </w:r>
      <w:r w:rsidRPr="00D75F38">
        <w:rPr>
          <w:rFonts w:ascii="Aptos" w:hAnsi="Aptos" w:cs="Times New Roman"/>
          <w:sz w:val="20"/>
          <w:szCs w:val="20"/>
        </w:rPr>
        <w:t>email@</w:t>
      </w:r>
      <w:r w:rsidR="00C300D8" w:rsidRPr="00D75F38">
        <w:rPr>
          <w:rFonts w:ascii="Aptos" w:hAnsi="Aptos" w:cs="Times New Roman"/>
          <w:sz w:val="20"/>
          <w:szCs w:val="20"/>
        </w:rPr>
        <w:t>school</w:t>
      </w:r>
      <w:r w:rsidRPr="00D75F38">
        <w:rPr>
          <w:rFonts w:ascii="Aptos" w:hAnsi="Aptos" w:cs="Times New Roman"/>
          <w:sz w:val="20"/>
          <w:szCs w:val="20"/>
        </w:rPr>
        <w:t>.</w:t>
      </w:r>
      <w:r w:rsidR="00C300D8" w:rsidRPr="00D75F38">
        <w:rPr>
          <w:rFonts w:ascii="Aptos" w:hAnsi="Aptos" w:cs="Times New Roman"/>
          <w:sz w:val="20"/>
          <w:szCs w:val="20"/>
        </w:rPr>
        <w:t>edu</w:t>
      </w:r>
      <w:r w:rsidR="00B109AF" w:rsidRPr="00B109AF">
        <w:rPr>
          <w:rFonts w:ascii="Aptos" w:hAnsi="Aptos" w:cs="Times New Roman"/>
          <w:sz w:val="20"/>
          <w:szCs w:val="20"/>
        </w:rPr>
        <w:t xml:space="preserve"> </w:t>
      </w:r>
      <w:r w:rsidR="00B109AF" w:rsidRPr="00D75F38">
        <w:rPr>
          <w:rFonts w:ascii="Aptos" w:hAnsi="Aptos" w:cs="Times New Roman"/>
          <w:b/>
          <w:sz w:val="20"/>
          <w:szCs w:val="20"/>
        </w:rPr>
        <w:t>∙</w:t>
      </w:r>
      <w:r w:rsidR="00B109AF" w:rsidRPr="00D75F38">
        <w:rPr>
          <w:rFonts w:ascii="Aptos" w:hAnsi="Aptos" w:cs="Times New Roman"/>
          <w:sz w:val="20"/>
          <w:szCs w:val="20"/>
        </w:rPr>
        <w:t xml:space="preserve"> City, ST</w:t>
      </w:r>
    </w:p>
    <w:p w14:paraId="29426C81" w14:textId="381A13E1" w:rsidR="008566D2" w:rsidRPr="00D75F38" w:rsidRDefault="008566D2" w:rsidP="00D75F38">
      <w:pPr>
        <w:pStyle w:val="NoSpacing"/>
        <w:jc w:val="right"/>
        <w:rPr>
          <w:rFonts w:ascii="Aptos" w:hAnsi="Aptos" w:cs="Times New Roman"/>
          <w:bCs/>
          <w:sz w:val="20"/>
          <w:szCs w:val="20"/>
        </w:rPr>
      </w:pPr>
      <w:r w:rsidRPr="00D75F38">
        <w:rPr>
          <w:rFonts w:ascii="Aptos" w:hAnsi="Aptos" w:cs="Times New Roman"/>
          <w:sz w:val="20"/>
          <w:szCs w:val="20"/>
        </w:rPr>
        <w:t>Portfolio/Website</w:t>
      </w:r>
      <w:r w:rsidR="00C300D8" w:rsidRPr="00D75F38">
        <w:rPr>
          <w:rFonts w:ascii="Aptos" w:hAnsi="Aptos" w:cs="Times New Roman"/>
          <w:sz w:val="20"/>
          <w:szCs w:val="20"/>
        </w:rPr>
        <w:t xml:space="preserve"> Links</w:t>
      </w:r>
      <w:r w:rsidRPr="00D75F38">
        <w:rPr>
          <w:rFonts w:ascii="Aptos" w:hAnsi="Aptos" w:cs="Times New Roman"/>
          <w:sz w:val="20"/>
          <w:szCs w:val="20"/>
        </w:rPr>
        <w:t xml:space="preserve"> </w:t>
      </w:r>
      <w:r w:rsidRPr="00D75F38">
        <w:rPr>
          <w:rFonts w:ascii="Aptos" w:hAnsi="Aptos" w:cs="Times New Roman"/>
          <w:b/>
          <w:sz w:val="20"/>
          <w:szCs w:val="20"/>
        </w:rPr>
        <w:t xml:space="preserve">∙ </w:t>
      </w:r>
      <w:r w:rsidR="007D3281" w:rsidRPr="00D75F38">
        <w:rPr>
          <w:rFonts w:ascii="Aptos" w:hAnsi="Aptos" w:cs="Times New Roman"/>
          <w:bCs/>
          <w:sz w:val="20"/>
          <w:szCs w:val="20"/>
        </w:rPr>
        <w:t>Instagram</w:t>
      </w:r>
      <w:r w:rsidR="00295C7E" w:rsidRPr="00D75F38">
        <w:rPr>
          <w:rFonts w:ascii="Aptos" w:hAnsi="Aptos" w:cs="Times New Roman"/>
          <w:bCs/>
          <w:sz w:val="20"/>
          <w:szCs w:val="20"/>
        </w:rPr>
        <w:t xml:space="preserve"> (if </w:t>
      </w:r>
      <w:r w:rsidR="007D3281" w:rsidRPr="00D75F38">
        <w:rPr>
          <w:rFonts w:ascii="Aptos" w:hAnsi="Aptos" w:cs="Times New Roman"/>
          <w:bCs/>
          <w:sz w:val="20"/>
          <w:szCs w:val="20"/>
        </w:rPr>
        <w:t>professional</w:t>
      </w:r>
      <w:r w:rsidR="00295C7E" w:rsidRPr="00D75F38">
        <w:rPr>
          <w:rFonts w:ascii="Aptos" w:hAnsi="Aptos" w:cs="Times New Roman"/>
          <w:bCs/>
          <w:sz w:val="20"/>
          <w:szCs w:val="20"/>
        </w:rPr>
        <w:t>)</w:t>
      </w:r>
    </w:p>
    <w:p w14:paraId="626E559E" w14:textId="77777777" w:rsidR="00D75F38" w:rsidRDefault="00D75F38" w:rsidP="00D75F38">
      <w:pPr>
        <w:pStyle w:val="NoSpacing"/>
        <w:tabs>
          <w:tab w:val="left" w:pos="1530"/>
        </w:tabs>
        <w:rPr>
          <w:rFonts w:ascii="Aptos" w:hAnsi="Aptos" w:cs="Times New Roman"/>
          <w:bCs/>
          <w:sz w:val="24"/>
          <w:szCs w:val="24"/>
        </w:rPr>
        <w:sectPr w:rsidR="00D75F38" w:rsidSect="00D75F38"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7D92B5A" w14:textId="0780C0B6" w:rsidR="0033566A" w:rsidRDefault="007A123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  <w:bookmarkStart w:id="0" w:name="_Hlk190534128"/>
      <w:r>
        <w:rPr>
          <w:rFonts w:ascii="Aptos" w:hAnsi="Aptos" w:cs="Times New Roman"/>
          <w:b/>
          <w:bCs/>
          <w:sz w:val="24"/>
          <w:szCs w:val="24"/>
        </w:rPr>
        <w:pict w14:anchorId="716DB279">
          <v:rect id="_x0000_i1025" style="width:0;height:1.5pt" o:hralign="center" o:hrstd="t" o:hr="t" fillcolor="#a0a0a0" stroked="f"/>
        </w:pict>
      </w:r>
    </w:p>
    <w:p w14:paraId="6B4731AD" w14:textId="77777777" w:rsidR="007A123A" w:rsidRDefault="007A123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</w:p>
    <w:p w14:paraId="326ECF13" w14:textId="1864BA2E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EDUCATION</w:t>
      </w:r>
    </w:p>
    <w:p w14:paraId="05305D64" w14:textId="38230475" w:rsidR="008566D2" w:rsidRPr="00C300D8" w:rsidRDefault="008566D2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C300D8">
        <w:rPr>
          <w:rFonts w:ascii="Aptos" w:hAnsi="Aptos" w:cs="Times New Roman"/>
          <w:b/>
          <w:bCs/>
          <w:sz w:val="24"/>
          <w:szCs w:val="24"/>
        </w:rPr>
        <w:t xml:space="preserve">BA/BFA: </w:t>
      </w:r>
      <w:r w:rsidR="00B23EE1">
        <w:rPr>
          <w:rFonts w:ascii="Aptos" w:hAnsi="Aptos" w:cs="Times New Roman"/>
          <w:b/>
          <w:bCs/>
          <w:sz w:val="24"/>
          <w:szCs w:val="24"/>
        </w:rPr>
        <w:t xml:space="preserve">Studio </w:t>
      </w:r>
      <w:r w:rsidR="007D3281" w:rsidRPr="00C300D8">
        <w:rPr>
          <w:rFonts w:ascii="Aptos" w:hAnsi="Aptos" w:cs="Times New Roman"/>
          <w:b/>
          <w:bCs/>
          <w:sz w:val="24"/>
          <w:szCs w:val="24"/>
        </w:rPr>
        <w:t>Art, Emphasis in (</w:t>
      </w:r>
      <w:r w:rsidR="00B23EE1">
        <w:rPr>
          <w:rFonts w:ascii="Aptos" w:hAnsi="Aptos" w:cs="Times New Roman"/>
          <w:b/>
          <w:bCs/>
          <w:sz w:val="24"/>
          <w:szCs w:val="24"/>
        </w:rPr>
        <w:t>if applicable</w:t>
      </w:r>
      <w:r w:rsidR="007D3281" w:rsidRPr="00C300D8">
        <w:rPr>
          <w:rFonts w:ascii="Aptos" w:hAnsi="Aptos" w:cs="Times New Roman"/>
          <w:b/>
          <w:bCs/>
          <w:sz w:val="24"/>
          <w:szCs w:val="24"/>
        </w:rPr>
        <w:t>)</w:t>
      </w:r>
      <w:r w:rsidRPr="00C300D8">
        <w:rPr>
          <w:rFonts w:ascii="Aptos" w:hAnsi="Aptos" w:cs="Times New Roman"/>
          <w:b/>
          <w:sz w:val="24"/>
          <w:szCs w:val="24"/>
        </w:rPr>
        <w:tab/>
      </w:r>
      <w:r w:rsidRPr="00C300D8">
        <w:rPr>
          <w:rFonts w:ascii="Aptos" w:hAnsi="Aptos" w:cs="Times New Roman"/>
          <w:sz w:val="24"/>
          <w:szCs w:val="24"/>
        </w:rPr>
        <w:t>Apr 20XX (Your Graduation Date)</w:t>
      </w:r>
    </w:p>
    <w:p w14:paraId="2B7B75E2" w14:textId="77777777" w:rsidR="008566D2" w:rsidRPr="00C300D8" w:rsidRDefault="008566D2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C300D8">
        <w:rPr>
          <w:rFonts w:ascii="Aptos" w:hAnsi="Aptos" w:cs="Times New Roman"/>
          <w:bCs/>
          <w:i/>
          <w:iCs/>
          <w:sz w:val="24"/>
          <w:szCs w:val="24"/>
        </w:rPr>
        <w:t>Brigham Young University</w:t>
      </w:r>
      <w:r w:rsidRPr="00C300D8">
        <w:rPr>
          <w:rFonts w:ascii="Aptos" w:hAnsi="Aptos" w:cs="Times New Roman"/>
          <w:sz w:val="24"/>
          <w:szCs w:val="24"/>
        </w:rPr>
        <w:tab/>
        <w:t>Provo, UT</w:t>
      </w:r>
    </w:p>
    <w:p w14:paraId="3A662D8D" w14:textId="77777777" w:rsidR="008566D2" w:rsidRPr="00C300D8" w:rsidRDefault="008566D2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C300D8">
        <w:rPr>
          <w:rFonts w:ascii="Aptos" w:hAnsi="Aptos" w:cs="Times New Roman"/>
          <w:sz w:val="24"/>
          <w:szCs w:val="24"/>
        </w:rPr>
        <w:t>Minor in XXXX</w:t>
      </w:r>
    </w:p>
    <w:p w14:paraId="469907D1" w14:textId="77777777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</w:p>
    <w:p w14:paraId="2C8430DF" w14:textId="79C3934E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>ART RESIDENCIES</w:t>
      </w:r>
    </w:p>
    <w:p w14:paraId="103C026F" w14:textId="7E70C095" w:rsidR="00D06CB3" w:rsidRPr="00C300D8" w:rsidRDefault="00D06CB3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Artist Residency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Organization,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693605C2" w14:textId="77777777" w:rsidR="00D06CB3" w:rsidRPr="00C300D8" w:rsidRDefault="00D06CB3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Artist Residency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Organization,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036DAAC6" w14:textId="77777777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</w:p>
    <w:p w14:paraId="41656262" w14:textId="71639FFE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 xml:space="preserve">SOLO EXHIBITIONS </w:t>
      </w:r>
      <w:r w:rsidRPr="00733075">
        <w:rPr>
          <w:rFonts w:ascii="Aptos" w:hAnsi="Aptos" w:cs="Times New Roman"/>
          <w:b/>
          <w:sz w:val="18"/>
          <w:szCs w:val="18"/>
        </w:rPr>
        <w:t>[</w:t>
      </w:r>
      <w:r w:rsidR="00A5190C">
        <w:rPr>
          <w:rFonts w:ascii="Aptos" w:hAnsi="Aptos" w:cs="Times New Roman"/>
          <w:b/>
          <w:sz w:val="18"/>
          <w:szCs w:val="18"/>
        </w:rPr>
        <w:t>M</w:t>
      </w:r>
      <w:r w:rsidRPr="00733075">
        <w:rPr>
          <w:rFonts w:ascii="Aptos" w:hAnsi="Aptos" w:cs="Times New Roman"/>
          <w:b/>
          <w:sz w:val="18"/>
          <w:szCs w:val="18"/>
        </w:rPr>
        <w:t>ay also combine sections if two or less entries in each (e.g., “SOLO &amp; TWO-PERSON EXHIBITIONS”]</w:t>
      </w:r>
    </w:p>
    <w:p w14:paraId="4885B5CA" w14:textId="6FAE0E76" w:rsidR="00295C7E" w:rsidRPr="00C300D8" w:rsidRDefault="007D3281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Exhibition Title</w:t>
      </w:r>
      <w:r w:rsidR="00295C7E"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>Gallery Name</w:t>
      </w:r>
      <w:r w:rsidR="00295C7E" w:rsidRPr="00C300D8">
        <w:rPr>
          <w:rFonts w:ascii="Aptos" w:hAnsi="Aptos" w:cs="Times New Roman"/>
          <w:i/>
          <w:sz w:val="24"/>
          <w:szCs w:val="24"/>
        </w:rPr>
        <w:t xml:space="preserve">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="00295C7E" w:rsidRPr="00C300D8">
        <w:rPr>
          <w:rFonts w:ascii="Aptos" w:hAnsi="Aptos" w:cs="Times New Roman"/>
          <w:sz w:val="24"/>
          <w:szCs w:val="24"/>
        </w:rPr>
        <w:t>Year</w:t>
      </w:r>
    </w:p>
    <w:p w14:paraId="7EB92D23" w14:textId="77777777" w:rsidR="007D3281" w:rsidRPr="00C300D8" w:rsidRDefault="007D3281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Exhibition Title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Gallery Name,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2F4C25E8" w14:textId="77777777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</w:p>
    <w:p w14:paraId="58B78E76" w14:textId="31D40EE5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>TWO-PERSON EXHIBITIONS</w:t>
      </w:r>
    </w:p>
    <w:p w14:paraId="3CA1D105" w14:textId="5E680C95" w:rsidR="00D06CB3" w:rsidRPr="00C300D8" w:rsidRDefault="00D06CB3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Exhibition Title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Gallery Name,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26DC8529" w14:textId="77777777" w:rsidR="00D06CB3" w:rsidRPr="00C300D8" w:rsidRDefault="00D06CB3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Exhibition Title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Gallery Name,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708E80EB" w14:textId="77777777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</w:p>
    <w:p w14:paraId="714F12A7" w14:textId="70ED17C4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>GROUP EXHIBITIONS</w:t>
      </w:r>
    </w:p>
    <w:p w14:paraId="3BECEAB0" w14:textId="17571066" w:rsidR="00D06CB3" w:rsidRPr="00C300D8" w:rsidRDefault="00D06CB3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Exhibition Title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Gallery Name,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0AF4369C" w14:textId="77777777" w:rsidR="00D06CB3" w:rsidRPr="00C300D8" w:rsidRDefault="00D06CB3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Exhibition Title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Gallery Name,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493792DE" w14:textId="77777777" w:rsidR="00295C7E" w:rsidRPr="00C300D8" w:rsidRDefault="00295C7E" w:rsidP="00295C7E">
      <w:pPr>
        <w:pStyle w:val="NoSpacing"/>
        <w:rPr>
          <w:rFonts w:ascii="Aptos" w:hAnsi="Aptos" w:cs="Times New Roman"/>
          <w:sz w:val="24"/>
          <w:szCs w:val="24"/>
        </w:rPr>
      </w:pPr>
    </w:p>
    <w:p w14:paraId="51B707C1" w14:textId="42C40261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>JURIED / STUDENT SHOWS [</w:t>
      </w:r>
      <w:r w:rsidR="00A5190C">
        <w:rPr>
          <w:rFonts w:ascii="Aptos" w:hAnsi="Aptos" w:cs="Times New Roman"/>
          <w:b/>
          <w:bCs/>
          <w:iCs/>
          <w:sz w:val="24"/>
          <w:szCs w:val="24"/>
        </w:rPr>
        <w:t>I</w:t>
      </w:r>
      <w:r>
        <w:rPr>
          <w:rFonts w:ascii="Aptos" w:hAnsi="Aptos" w:cs="Times New Roman"/>
          <w:b/>
          <w:bCs/>
          <w:iCs/>
          <w:sz w:val="24"/>
          <w:szCs w:val="24"/>
        </w:rPr>
        <w:t>f early-career]</w:t>
      </w:r>
    </w:p>
    <w:p w14:paraId="2A7481DF" w14:textId="149C7812" w:rsidR="00D06CB3" w:rsidRPr="00C300D8" w:rsidRDefault="00D06CB3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Title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="00185C6E" w:rsidRPr="00185C6E">
        <w:rPr>
          <w:rFonts w:ascii="Aptos" w:hAnsi="Aptos" w:cs="Times New Roman"/>
          <w:i/>
          <w:sz w:val="24"/>
          <w:szCs w:val="24"/>
        </w:rPr>
        <w:t>University/</w:t>
      </w:r>
      <w:r w:rsidRPr="00C300D8">
        <w:rPr>
          <w:rFonts w:ascii="Aptos" w:hAnsi="Aptos" w:cs="Times New Roman"/>
          <w:i/>
          <w:sz w:val="24"/>
          <w:szCs w:val="24"/>
        </w:rPr>
        <w:t xml:space="preserve">Gallery Name,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4210FE18" w14:textId="77777777" w:rsidR="00185C6E" w:rsidRPr="00C300D8" w:rsidRDefault="00185C6E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Title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185C6E">
        <w:rPr>
          <w:rFonts w:ascii="Aptos" w:hAnsi="Aptos" w:cs="Times New Roman"/>
          <w:i/>
          <w:sz w:val="24"/>
          <w:szCs w:val="24"/>
        </w:rPr>
        <w:t>University/</w:t>
      </w:r>
      <w:r w:rsidRPr="00C300D8">
        <w:rPr>
          <w:rFonts w:ascii="Aptos" w:hAnsi="Aptos" w:cs="Times New Roman"/>
          <w:i/>
          <w:sz w:val="24"/>
          <w:szCs w:val="24"/>
        </w:rPr>
        <w:t xml:space="preserve">Gallery Name,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15ABFF8D" w14:textId="77777777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</w:p>
    <w:p w14:paraId="42C47EFB" w14:textId="23D7FCA8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 xml:space="preserve">PUBLIC ART / COMMISIONS </w:t>
      </w:r>
      <w:r>
        <w:rPr>
          <w:rFonts w:ascii="Aptos" w:hAnsi="Aptos" w:cs="Times New Roman"/>
          <w:b/>
          <w:sz w:val="24"/>
          <w:szCs w:val="24"/>
        </w:rPr>
        <w:t>[</w:t>
      </w:r>
      <w:r w:rsidR="00A5190C">
        <w:rPr>
          <w:rFonts w:ascii="Aptos" w:hAnsi="Aptos" w:cs="Times New Roman"/>
          <w:b/>
          <w:sz w:val="24"/>
          <w:szCs w:val="24"/>
        </w:rPr>
        <w:t>B</w:t>
      </w:r>
      <w:r>
        <w:rPr>
          <w:rFonts w:ascii="Aptos" w:hAnsi="Aptos" w:cs="Times New Roman"/>
          <w:b/>
          <w:sz w:val="24"/>
          <w:szCs w:val="24"/>
        </w:rPr>
        <w:t>elow are examples that can be included, if applicable]</w:t>
      </w:r>
    </w:p>
    <w:p w14:paraId="27A080CB" w14:textId="79295C3D" w:rsidR="00185C6E" w:rsidRPr="00C300D8" w:rsidRDefault="00185C6E" w:rsidP="00185C6E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Commissioned Mural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Client Name,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349637E3" w14:textId="77777777" w:rsidR="0033566A" w:rsidRDefault="00185C6E" w:rsidP="0033566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Illustration Series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Publication Name,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4531B422" w14:textId="77777777" w:rsid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</w:p>
    <w:p w14:paraId="19574CC4" w14:textId="362DB89B" w:rsidR="0033566A" w:rsidRPr="0033566A" w:rsidRDefault="0033566A" w:rsidP="0033566A">
      <w:pPr>
        <w:pStyle w:val="NoSpacing"/>
        <w:tabs>
          <w:tab w:val="right" w:pos="10800"/>
        </w:tabs>
        <w:rPr>
          <w:rFonts w:ascii="Aptos" w:hAnsi="Aptos" w:cs="Times New Roman"/>
        </w:rPr>
      </w:pPr>
      <w:r w:rsidRPr="0033566A">
        <w:rPr>
          <w:rFonts w:ascii="Aptos" w:hAnsi="Aptos" w:cs="Times New Roman"/>
          <w:b/>
          <w:bCs/>
          <w:sz w:val="24"/>
          <w:szCs w:val="24"/>
        </w:rPr>
        <w:t xml:space="preserve">PUBLICATIONS &amp; REVIEWS </w:t>
      </w:r>
      <w:r w:rsidRPr="0033566A">
        <w:rPr>
          <w:rFonts w:ascii="Aptos" w:hAnsi="Aptos" w:cs="Times New Roman"/>
          <w:b/>
          <w:sz w:val="24"/>
          <w:szCs w:val="24"/>
        </w:rPr>
        <w:t>[</w:t>
      </w:r>
      <w:r w:rsidR="00A5190C">
        <w:rPr>
          <w:rFonts w:ascii="Aptos" w:hAnsi="Aptos" w:cs="Times New Roman"/>
          <w:b/>
          <w:sz w:val="24"/>
          <w:szCs w:val="24"/>
        </w:rPr>
        <w:t>C</w:t>
      </w:r>
      <w:r w:rsidRPr="0033566A">
        <w:rPr>
          <w:rFonts w:ascii="Aptos" w:hAnsi="Aptos" w:cs="Times New Roman"/>
          <w:b/>
          <w:sz w:val="24"/>
          <w:szCs w:val="24"/>
        </w:rPr>
        <w:t>an include ONLINE PUBLICATIONS]</w:t>
      </w:r>
    </w:p>
    <w:p w14:paraId="4DE1A57B" w14:textId="77777777" w:rsidR="0066184D" w:rsidRPr="00185C6E" w:rsidRDefault="0066184D" w:rsidP="0066184D">
      <w:pPr>
        <w:pStyle w:val="NoSpacing"/>
        <w:spacing w:line="180" w:lineRule="auto"/>
        <w:ind w:left="360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[Print example</w:t>
      </w:r>
      <w:r w:rsidRPr="007E1E12">
        <w:t xml:space="preserve"> </w:t>
      </w:r>
      <w:r w:rsidRPr="007E1E12">
        <w:rPr>
          <w:rFonts w:ascii="Aptos" w:hAnsi="Aptos" w:cs="Times New Roman"/>
          <w:sz w:val="24"/>
          <w:szCs w:val="24"/>
        </w:rPr>
        <w:t>→</w:t>
      </w:r>
      <w:r>
        <w:rPr>
          <w:rFonts w:ascii="Aptos" w:hAnsi="Aptos" w:cs="Times New Roman"/>
          <w:sz w:val="24"/>
          <w:szCs w:val="24"/>
        </w:rPr>
        <w:t>] Author (if applicable). “Title.” Publication, Year</w:t>
      </w:r>
    </w:p>
    <w:p w14:paraId="6496474F" w14:textId="77777777" w:rsidR="0066184D" w:rsidRDefault="0066184D" w:rsidP="0066184D">
      <w:pPr>
        <w:pStyle w:val="NoSpacing"/>
        <w:ind w:left="360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[Online example</w:t>
      </w:r>
      <w:r w:rsidRPr="007E1E12">
        <w:t xml:space="preserve"> </w:t>
      </w:r>
      <w:r w:rsidRPr="007E1E12">
        <w:rPr>
          <w:rFonts w:ascii="Aptos" w:hAnsi="Aptos" w:cs="Times New Roman"/>
          <w:sz w:val="24"/>
          <w:szCs w:val="24"/>
        </w:rPr>
        <w:t>→</w:t>
      </w:r>
      <w:r>
        <w:rPr>
          <w:rFonts w:ascii="Aptos" w:hAnsi="Aptos" w:cs="Times New Roman"/>
          <w:sz w:val="24"/>
          <w:szCs w:val="24"/>
        </w:rPr>
        <w:t>] “Title.” Platform, Year</w:t>
      </w:r>
    </w:p>
    <w:p w14:paraId="42788F56" w14:textId="77777777" w:rsidR="00295C7E" w:rsidRPr="00C300D8" w:rsidRDefault="00295C7E" w:rsidP="00295C7E">
      <w:pPr>
        <w:pStyle w:val="NoSpacing"/>
        <w:rPr>
          <w:rFonts w:ascii="Aptos" w:hAnsi="Aptos" w:cs="Times New Roman"/>
          <w:sz w:val="24"/>
          <w:szCs w:val="24"/>
        </w:rPr>
      </w:pPr>
    </w:p>
    <w:bookmarkEnd w:id="0"/>
    <w:p w14:paraId="73C0CE35" w14:textId="77777777" w:rsidR="0012427C" w:rsidRPr="0012427C" w:rsidRDefault="0012427C" w:rsidP="0012427C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12427C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24DE1767" w14:textId="77777777" w:rsidR="00C300D8" w:rsidRPr="0000043A" w:rsidRDefault="00C300D8" w:rsidP="00C300D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 portfolio link prominent and clickable in your header.</w:t>
      </w:r>
    </w:p>
    <w:p w14:paraId="3CA76040" w14:textId="77777777" w:rsidR="00A22106" w:rsidRDefault="00A22106" w:rsidP="0066184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65E039E5" w14:textId="2E48DF32" w:rsidR="0066184D" w:rsidRPr="0000043A" w:rsidRDefault="0066184D" w:rsidP="0066184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>The CV Format is used for exhibitions, academia, grants, and fine art careers.</w:t>
      </w:r>
    </w:p>
    <w:p w14:paraId="5302EEE9" w14:textId="77777777" w:rsidR="0066184D" w:rsidRDefault="0066184D" w:rsidP="00C300D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371E85B7" w14:textId="13F2A982" w:rsidR="00C300D8" w:rsidRDefault="00B34FF4" w:rsidP="00C300D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>Can be one</w:t>
      </w:r>
      <w:r w:rsidRPr="0000043A">
        <w:rPr>
          <w:rFonts w:ascii="Aptos" w:hAnsi="Aptos" w:cs="Times New Roman"/>
          <w:i/>
          <w:sz w:val="20"/>
          <w:szCs w:val="20"/>
        </w:rPr>
        <w:t xml:space="preserve"> </w:t>
      </w:r>
      <w:r w:rsidR="0066184D">
        <w:rPr>
          <w:rFonts w:ascii="Aptos" w:hAnsi="Aptos" w:cs="Times New Roman"/>
          <w:i/>
          <w:sz w:val="20"/>
          <w:szCs w:val="20"/>
        </w:rPr>
        <w:t>more than one page</w:t>
      </w:r>
      <w:r>
        <w:rPr>
          <w:rFonts w:ascii="Aptos" w:hAnsi="Aptos" w:cs="Times New Roman"/>
          <w:i/>
          <w:sz w:val="20"/>
          <w:szCs w:val="20"/>
        </w:rPr>
        <w:t xml:space="preserve">, filling at least </w:t>
      </w:r>
      <w:r w:rsidR="00C300D8" w:rsidRPr="0000043A">
        <w:rPr>
          <w:rFonts w:ascii="Aptos" w:hAnsi="Aptos" w:cs="Times New Roman"/>
          <w:i/>
          <w:sz w:val="20"/>
          <w:szCs w:val="20"/>
        </w:rPr>
        <w:t>one</w:t>
      </w:r>
      <w:r>
        <w:rPr>
          <w:rFonts w:ascii="Aptos" w:hAnsi="Aptos" w:cs="Times New Roman"/>
          <w:i/>
          <w:sz w:val="20"/>
          <w:szCs w:val="20"/>
        </w:rPr>
        <w:t xml:space="preserve"> page.</w:t>
      </w:r>
    </w:p>
    <w:p w14:paraId="07C87C70" w14:textId="382626C9" w:rsidR="00ED4B19" w:rsidRPr="00C300D8" w:rsidRDefault="00C300D8" w:rsidP="00C300D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>Margin Size: .5” – 1” | Font size: 11-12 (Name should be larger)</w:t>
      </w:r>
    </w:p>
    <w:sectPr w:rsidR="00ED4B19" w:rsidRPr="00C300D8" w:rsidSect="00D75F3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F3CDB"/>
    <w:multiLevelType w:val="hybridMultilevel"/>
    <w:tmpl w:val="7E645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5" w15:restartNumberingAfterBreak="0">
    <w:nsid w:val="73E44C2D"/>
    <w:multiLevelType w:val="hybridMultilevel"/>
    <w:tmpl w:val="B02AE4E4"/>
    <w:lvl w:ilvl="0" w:tplc="2B4C522E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6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4"/>
  </w:num>
  <w:num w:numId="6" w16cid:durableId="402802484">
    <w:abstractNumId w:val="5"/>
  </w:num>
  <w:num w:numId="7" w16cid:durableId="2038384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C9"/>
    <w:rsid w:val="00031E44"/>
    <w:rsid w:val="00096B23"/>
    <w:rsid w:val="000F3B62"/>
    <w:rsid w:val="000F58E4"/>
    <w:rsid w:val="0012427C"/>
    <w:rsid w:val="00185C6E"/>
    <w:rsid w:val="001D2180"/>
    <w:rsid w:val="001F08C0"/>
    <w:rsid w:val="0021359E"/>
    <w:rsid w:val="00231357"/>
    <w:rsid w:val="00253153"/>
    <w:rsid w:val="00295C7E"/>
    <w:rsid w:val="00296D65"/>
    <w:rsid w:val="00317E37"/>
    <w:rsid w:val="0033566A"/>
    <w:rsid w:val="00370250"/>
    <w:rsid w:val="003A4DA6"/>
    <w:rsid w:val="003C173B"/>
    <w:rsid w:val="004009C9"/>
    <w:rsid w:val="00406744"/>
    <w:rsid w:val="00412227"/>
    <w:rsid w:val="00432AD7"/>
    <w:rsid w:val="0045700D"/>
    <w:rsid w:val="00475CB6"/>
    <w:rsid w:val="00506749"/>
    <w:rsid w:val="00564F9E"/>
    <w:rsid w:val="005A4BAA"/>
    <w:rsid w:val="005F51DF"/>
    <w:rsid w:val="005F55A3"/>
    <w:rsid w:val="006038E6"/>
    <w:rsid w:val="00604EE4"/>
    <w:rsid w:val="00656126"/>
    <w:rsid w:val="0066184D"/>
    <w:rsid w:val="006C3B6D"/>
    <w:rsid w:val="00733075"/>
    <w:rsid w:val="00745B00"/>
    <w:rsid w:val="007A123A"/>
    <w:rsid w:val="007A3DEA"/>
    <w:rsid w:val="007A5127"/>
    <w:rsid w:val="007D3281"/>
    <w:rsid w:val="00821D0F"/>
    <w:rsid w:val="008566D2"/>
    <w:rsid w:val="0087791D"/>
    <w:rsid w:val="008A5E44"/>
    <w:rsid w:val="008B5338"/>
    <w:rsid w:val="008D4F51"/>
    <w:rsid w:val="0090446E"/>
    <w:rsid w:val="00934F0D"/>
    <w:rsid w:val="00954003"/>
    <w:rsid w:val="009C487C"/>
    <w:rsid w:val="009E6FA4"/>
    <w:rsid w:val="009F5E67"/>
    <w:rsid w:val="00A22106"/>
    <w:rsid w:val="00A5190C"/>
    <w:rsid w:val="00A55B00"/>
    <w:rsid w:val="00A66197"/>
    <w:rsid w:val="00AD3C10"/>
    <w:rsid w:val="00B102F1"/>
    <w:rsid w:val="00B109AF"/>
    <w:rsid w:val="00B163E5"/>
    <w:rsid w:val="00B23EE1"/>
    <w:rsid w:val="00B27D7A"/>
    <w:rsid w:val="00B34FF4"/>
    <w:rsid w:val="00B36118"/>
    <w:rsid w:val="00B46AF4"/>
    <w:rsid w:val="00BA26A0"/>
    <w:rsid w:val="00BC5936"/>
    <w:rsid w:val="00C02390"/>
    <w:rsid w:val="00C300D8"/>
    <w:rsid w:val="00CE1C15"/>
    <w:rsid w:val="00D06330"/>
    <w:rsid w:val="00D06CB3"/>
    <w:rsid w:val="00D64A7B"/>
    <w:rsid w:val="00D75F38"/>
    <w:rsid w:val="00D816DB"/>
    <w:rsid w:val="00DA1D3C"/>
    <w:rsid w:val="00DC6276"/>
    <w:rsid w:val="00E800DC"/>
    <w:rsid w:val="00ED4B19"/>
    <w:rsid w:val="00EE59C9"/>
    <w:rsid w:val="00F0727A"/>
    <w:rsid w:val="00F14846"/>
    <w:rsid w:val="00F1734C"/>
    <w:rsid w:val="00F43628"/>
    <w:rsid w:val="00F53BD5"/>
    <w:rsid w:val="00F90891"/>
    <w:rsid w:val="00FB11B0"/>
    <w:rsid w:val="00FB3EDD"/>
    <w:rsid w:val="00FF0A0F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D749"/>
  <w15:chartTrackingRefBased/>
  <w15:docId w15:val="{7BC8FE27-D92B-4F2F-A69A-E0538968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0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3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(39).dotx</Template>
  <TotalTime>41</TotalTime>
  <Pages>1</Pages>
  <Words>235</Words>
  <Characters>1372</Characters>
  <Application>Microsoft Office Word</Application>
  <DocSecurity>0</DocSecurity>
  <Lines>47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14</cp:revision>
  <dcterms:created xsi:type="dcterms:W3CDTF">2026-03-11T19:05:00Z</dcterms:created>
  <dcterms:modified xsi:type="dcterms:W3CDTF">2026-04-01T22:18:00Z</dcterms:modified>
</cp:coreProperties>
</file>