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D69B" w14:textId="77777777" w:rsidR="002E13C5" w:rsidRPr="002E13C5" w:rsidRDefault="002E13C5" w:rsidP="002E13C5">
      <w:pPr>
        <w:pStyle w:val="NoSpacing"/>
        <w:jc w:val="center"/>
        <w:rPr>
          <w:rFonts w:ascii="Aptos" w:hAnsi="Aptos" w:cs="Times New Roman"/>
          <w:b/>
          <w:sz w:val="32"/>
        </w:rPr>
      </w:pPr>
      <w:r w:rsidRPr="002E13C5">
        <w:rPr>
          <w:rFonts w:ascii="Aptos" w:hAnsi="Aptos" w:cs="Times New Roman"/>
          <w:b/>
          <w:sz w:val="32"/>
        </w:rPr>
        <w:t>NAME</w:t>
      </w:r>
    </w:p>
    <w:p w14:paraId="79018468" w14:textId="77777777" w:rsidR="0076441C" w:rsidRPr="006E7B4E" w:rsidRDefault="0076441C" w:rsidP="0076441C">
      <w:pPr>
        <w:pStyle w:val="NoSpacing"/>
        <w:jc w:val="center"/>
        <w:rPr>
          <w:rFonts w:ascii="Aptos" w:hAnsi="Aptos" w:cs="Times New Roman"/>
          <w:bCs/>
          <w:sz w:val="24"/>
          <w:szCs w:val="24"/>
        </w:rPr>
      </w:pPr>
      <w:r w:rsidRPr="00F7791B">
        <w:rPr>
          <w:rFonts w:ascii="Aptos" w:hAnsi="Aptos" w:cs="Times New Roman"/>
          <w:sz w:val="24"/>
          <w:szCs w:val="24"/>
        </w:rPr>
        <w:t xml:space="preserve">(123) 456-7890 </w:t>
      </w:r>
      <w:r w:rsidRPr="00F7791B">
        <w:rPr>
          <w:rFonts w:ascii="Aptos" w:hAnsi="Aptos"/>
          <w:b/>
          <w:sz w:val="24"/>
          <w:szCs w:val="24"/>
        </w:rPr>
        <w:t xml:space="preserve">∙ </w:t>
      </w:r>
      <w:r w:rsidRPr="00F7791B">
        <w:rPr>
          <w:rFonts w:ascii="Aptos" w:hAnsi="Aptos" w:cs="Times New Roman"/>
          <w:sz w:val="24"/>
          <w:szCs w:val="24"/>
        </w:rPr>
        <w:t xml:space="preserve">email@school.edu </w:t>
      </w:r>
      <w:r w:rsidRPr="00F7791B">
        <w:rPr>
          <w:rFonts w:ascii="Aptos" w:hAnsi="Aptos"/>
          <w:b/>
          <w:sz w:val="24"/>
          <w:szCs w:val="24"/>
        </w:rPr>
        <w:t xml:space="preserve">∙ </w:t>
      </w:r>
      <w:r w:rsidRPr="006E7B4E">
        <w:rPr>
          <w:rFonts w:ascii="Aptos" w:hAnsi="Aptos" w:cs="Times New Roman"/>
          <w:bCs/>
          <w:sz w:val="24"/>
          <w:szCs w:val="24"/>
        </w:rPr>
        <w:t>LinkedIn URL</w:t>
      </w:r>
      <w:r>
        <w:rPr>
          <w:rFonts w:ascii="Aptos" w:hAnsi="Aptos" w:cs="Times New Roman"/>
          <w:bCs/>
          <w:sz w:val="24"/>
          <w:szCs w:val="24"/>
        </w:rPr>
        <w:t xml:space="preserve"> </w:t>
      </w:r>
      <w:r w:rsidRPr="00F7791B">
        <w:rPr>
          <w:rFonts w:ascii="Aptos" w:hAnsi="Aptos"/>
          <w:b/>
          <w:sz w:val="24"/>
          <w:szCs w:val="24"/>
        </w:rPr>
        <w:t>∙</w:t>
      </w:r>
      <w:r>
        <w:rPr>
          <w:rFonts w:ascii="Aptos" w:hAnsi="Aptos"/>
          <w:b/>
          <w:sz w:val="24"/>
          <w:szCs w:val="24"/>
        </w:rPr>
        <w:t xml:space="preserve"> </w:t>
      </w:r>
      <w:r w:rsidRPr="00F7791B">
        <w:rPr>
          <w:rFonts w:ascii="Aptos" w:hAnsi="Aptos" w:cs="Times New Roman"/>
          <w:sz w:val="24"/>
          <w:szCs w:val="24"/>
        </w:rPr>
        <w:t>City, ST</w:t>
      </w:r>
    </w:p>
    <w:p w14:paraId="73F0926F" w14:textId="6C15BC4D" w:rsidR="001F08C0" w:rsidRPr="00DF7089" w:rsidRDefault="00110B3C" w:rsidP="003C173B">
      <w:pPr>
        <w:pStyle w:val="NoSpacing"/>
        <w:jc w:val="center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sz w:val="24"/>
          <w:szCs w:val="24"/>
        </w:rPr>
        <w:t>Portfolio/</w:t>
      </w:r>
      <w:r w:rsidR="00433BA4">
        <w:rPr>
          <w:rFonts w:ascii="Aptos" w:hAnsi="Aptos" w:cs="Times New Roman"/>
          <w:sz w:val="24"/>
          <w:szCs w:val="24"/>
        </w:rPr>
        <w:t>Website</w:t>
      </w:r>
      <w:r w:rsidRPr="00DF7089">
        <w:rPr>
          <w:rFonts w:ascii="Aptos" w:hAnsi="Aptos" w:cs="Times New Roman"/>
          <w:sz w:val="24"/>
          <w:szCs w:val="24"/>
        </w:rPr>
        <w:t xml:space="preserve"> </w:t>
      </w:r>
      <w:r w:rsidR="00EB1DDF">
        <w:rPr>
          <w:rFonts w:ascii="Aptos" w:hAnsi="Aptos" w:cs="Times New Roman"/>
          <w:sz w:val="24"/>
          <w:szCs w:val="24"/>
        </w:rPr>
        <w:t>[I</w:t>
      </w:r>
      <w:r w:rsidRPr="00DF7089">
        <w:rPr>
          <w:rFonts w:ascii="Aptos" w:hAnsi="Aptos" w:cs="Times New Roman"/>
          <w:sz w:val="24"/>
          <w:szCs w:val="24"/>
        </w:rPr>
        <w:t xml:space="preserve">f </w:t>
      </w:r>
      <w:r w:rsidR="00EB1DDF">
        <w:rPr>
          <w:rFonts w:ascii="Aptos" w:hAnsi="Aptos" w:cs="Times New Roman"/>
          <w:sz w:val="24"/>
          <w:szCs w:val="24"/>
        </w:rPr>
        <w:t>applicable]</w:t>
      </w:r>
    </w:p>
    <w:p w14:paraId="6F2E8F3A" w14:textId="77777777" w:rsidR="001F08C0" w:rsidRPr="00DF7089" w:rsidRDefault="001F08C0" w:rsidP="001F08C0">
      <w:pPr>
        <w:pStyle w:val="NoSpacing"/>
        <w:rPr>
          <w:rFonts w:ascii="Aptos" w:hAnsi="Aptos" w:cs="Times New Roman"/>
        </w:rPr>
      </w:pPr>
    </w:p>
    <w:p w14:paraId="68399B47" w14:textId="77777777" w:rsidR="001F08C0" w:rsidRPr="00DF7089" w:rsidRDefault="001F08C0" w:rsidP="001F08C0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>EDUCATION</w:t>
      </w:r>
    </w:p>
    <w:p w14:paraId="0506F2B3" w14:textId="2B0140DA" w:rsidR="001F08C0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/>
          <w:bCs/>
          <w:sz w:val="24"/>
          <w:szCs w:val="24"/>
        </w:rPr>
        <w:t xml:space="preserve">BA: </w:t>
      </w:r>
      <w:r w:rsidR="00AE32EA" w:rsidRPr="00DF7089">
        <w:rPr>
          <w:rFonts w:ascii="Aptos" w:hAnsi="Aptos" w:cs="Times New Roman"/>
          <w:b/>
          <w:bCs/>
          <w:sz w:val="24"/>
          <w:szCs w:val="24"/>
        </w:rPr>
        <w:t>Public Relations</w:t>
      </w:r>
      <w:r w:rsidR="001F08C0" w:rsidRPr="00DF7089">
        <w:rPr>
          <w:rFonts w:ascii="Aptos" w:hAnsi="Aptos" w:cs="Times New Roman"/>
          <w:b/>
          <w:sz w:val="24"/>
          <w:szCs w:val="24"/>
        </w:rPr>
        <w:tab/>
      </w:r>
      <w:r w:rsidR="001F08C0" w:rsidRPr="00DF7089">
        <w:rPr>
          <w:rFonts w:ascii="Aptos" w:hAnsi="Aptos" w:cs="Times New Roman"/>
          <w:sz w:val="24"/>
          <w:szCs w:val="24"/>
        </w:rPr>
        <w:t>Apr 20XX (Your Graduation Date)</w:t>
      </w:r>
    </w:p>
    <w:p w14:paraId="769972D3" w14:textId="77777777" w:rsidR="001F08C0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="001F08C0" w:rsidRPr="00DF7089">
        <w:rPr>
          <w:rFonts w:ascii="Aptos" w:hAnsi="Aptos" w:cs="Times New Roman"/>
          <w:sz w:val="24"/>
          <w:szCs w:val="24"/>
        </w:rPr>
        <w:tab/>
        <w:t>Provo, UT</w:t>
      </w:r>
    </w:p>
    <w:p w14:paraId="78B897F7" w14:textId="77777777" w:rsidR="00DF7089" w:rsidRPr="0000043A" w:rsidRDefault="00DF7089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00043A">
        <w:rPr>
          <w:rFonts w:ascii="Aptos" w:hAnsi="Aptos" w:cs="Times New Roman"/>
          <w:sz w:val="24"/>
          <w:szCs w:val="24"/>
        </w:rPr>
        <w:t>Minor in XXXX</w:t>
      </w:r>
      <w:r>
        <w:rPr>
          <w:rFonts w:ascii="Aptos" w:hAnsi="Aptos" w:cs="Times New Roman"/>
          <w:sz w:val="24"/>
          <w:szCs w:val="24"/>
        </w:rPr>
        <w:t xml:space="preserve"> (e.g., Creative Writing)</w:t>
      </w:r>
    </w:p>
    <w:p w14:paraId="75435FFB" w14:textId="3C57996E" w:rsidR="00433BA4" w:rsidRPr="00DA5C7D" w:rsidRDefault="00433BA4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GPA X.</w:t>
      </w:r>
      <w:r w:rsidRPr="00DA5C7D">
        <w:rPr>
          <w:rFonts w:ascii="Aptos" w:hAnsi="Aptos"/>
          <w:spacing w:val="-1"/>
          <w:sz w:val="24"/>
          <w:szCs w:val="24"/>
        </w:rPr>
        <w:t>X</w:t>
      </w:r>
      <w:r w:rsidRPr="00DA5C7D">
        <w:rPr>
          <w:rFonts w:ascii="Aptos" w:hAnsi="Aptos"/>
          <w:sz w:val="24"/>
          <w:szCs w:val="24"/>
        </w:rPr>
        <w:t>X</w:t>
      </w:r>
      <w:r>
        <w:rPr>
          <w:rFonts w:ascii="Aptos" w:hAnsi="Aptos"/>
          <w:sz w:val="24"/>
          <w:szCs w:val="24"/>
        </w:rPr>
        <w:t xml:space="preserve"> (if 3.5</w:t>
      </w:r>
      <w:r w:rsidR="00EB1DDF">
        <w:rPr>
          <w:rFonts w:ascii="Aptos" w:hAnsi="Aptos"/>
          <w:sz w:val="24"/>
          <w:szCs w:val="24"/>
        </w:rPr>
        <w:t>+</w:t>
      </w:r>
      <w:r>
        <w:rPr>
          <w:rFonts w:ascii="Aptos" w:hAnsi="Aptos"/>
          <w:sz w:val="24"/>
          <w:szCs w:val="24"/>
        </w:rPr>
        <w:t>)</w:t>
      </w:r>
    </w:p>
    <w:p w14:paraId="34C61992" w14:textId="77777777" w:rsidR="00433BA4" w:rsidRPr="00DA5C7D" w:rsidRDefault="00433BA4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Scholarships received at BYU</w:t>
      </w:r>
    </w:p>
    <w:p w14:paraId="2ECFB368" w14:textId="77777777" w:rsidR="00433BA4" w:rsidRDefault="00433BA4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Applicable Clubs/Organizations</w:t>
      </w:r>
    </w:p>
    <w:p w14:paraId="19E943AE" w14:textId="7973471F" w:rsidR="00BC6367" w:rsidRPr="00DA5C7D" w:rsidRDefault="00BC6367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Certifications: [e.g., Meltwater, Muck Rack, </w:t>
      </w:r>
      <w:proofErr w:type="spellStart"/>
      <w:r>
        <w:rPr>
          <w:rFonts w:ascii="Aptos" w:hAnsi="Aptos"/>
          <w:sz w:val="24"/>
          <w:szCs w:val="24"/>
        </w:rPr>
        <w:t>SEMRush</w:t>
      </w:r>
      <w:proofErr w:type="spellEnd"/>
      <w:r>
        <w:rPr>
          <w:rFonts w:ascii="Aptos" w:hAnsi="Aptos"/>
          <w:sz w:val="24"/>
          <w:szCs w:val="24"/>
        </w:rPr>
        <w:t>]</w:t>
      </w:r>
    </w:p>
    <w:p w14:paraId="605A12D4" w14:textId="77777777" w:rsidR="00E800DC" w:rsidRPr="00DF7089" w:rsidRDefault="00E800DC" w:rsidP="00E800DC">
      <w:pPr>
        <w:pStyle w:val="NoSpacing"/>
        <w:rPr>
          <w:rFonts w:ascii="Aptos" w:hAnsi="Aptos"/>
          <w:sz w:val="24"/>
          <w:szCs w:val="24"/>
        </w:rPr>
      </w:pPr>
    </w:p>
    <w:p w14:paraId="7A913404" w14:textId="06C95EAC" w:rsidR="00E800DC" w:rsidRPr="00DF7089" w:rsidRDefault="00AE32EA" w:rsidP="00E800DC">
      <w:pPr>
        <w:pStyle w:val="NoSpacing"/>
        <w:pBdr>
          <w:bottom w:val="single" w:sz="4" w:space="1" w:color="auto"/>
        </w:pBdr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 xml:space="preserve">PR &amp; COMMUNICATIONS </w:t>
      </w:r>
      <w:r w:rsidR="00E800DC" w:rsidRPr="00DF7089">
        <w:rPr>
          <w:rFonts w:ascii="Aptos" w:hAnsi="Aptos" w:cs="Times New Roman"/>
          <w:b/>
          <w:sz w:val="24"/>
          <w:szCs w:val="24"/>
        </w:rPr>
        <w:t>EXPERIENCE</w:t>
      </w:r>
      <w:r w:rsidR="00433BA4">
        <w:rPr>
          <w:rFonts w:ascii="Aptos" w:hAnsi="Aptos" w:cs="Times New Roman"/>
          <w:b/>
          <w:sz w:val="24"/>
          <w:szCs w:val="24"/>
        </w:rPr>
        <w:t xml:space="preserve"> </w:t>
      </w:r>
      <w:r w:rsidR="00433BA4" w:rsidRPr="00DF7089">
        <w:rPr>
          <w:rFonts w:ascii="Aptos" w:hAnsi="Aptos" w:cs="Times New Roman"/>
          <w:b/>
          <w:sz w:val="24"/>
          <w:szCs w:val="24"/>
        </w:rPr>
        <w:t>[</w:t>
      </w:r>
      <w:r w:rsidR="00433BA4">
        <w:rPr>
          <w:rFonts w:ascii="Aptos" w:hAnsi="Aptos" w:cs="Times New Roman"/>
          <w:b/>
          <w:sz w:val="24"/>
          <w:szCs w:val="24"/>
        </w:rPr>
        <w:t>Include PR Research and capstone projects</w:t>
      </w:r>
      <w:r w:rsidR="00433BA4" w:rsidRPr="00DF7089">
        <w:rPr>
          <w:rFonts w:ascii="Aptos" w:hAnsi="Aptos" w:cs="Times New Roman"/>
          <w:b/>
          <w:sz w:val="24"/>
          <w:szCs w:val="24"/>
        </w:rPr>
        <w:t>]</w:t>
      </w:r>
    </w:p>
    <w:p w14:paraId="2F8577F6" w14:textId="48FB4A09" w:rsidR="00E800DC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DF7089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="00E800DC" w:rsidRPr="00DF7089">
        <w:rPr>
          <w:rFonts w:ascii="Aptos" w:hAnsi="Aptos" w:cs="Times New Roman"/>
          <w:b/>
          <w:sz w:val="24"/>
          <w:szCs w:val="24"/>
        </w:rPr>
        <w:tab/>
      </w:r>
      <w:r w:rsidR="00AE32EA" w:rsidRPr="00DF7089">
        <w:rPr>
          <w:rFonts w:ascii="Aptos" w:hAnsi="Aptos" w:cs="Times New Roman"/>
          <w:sz w:val="24"/>
          <w:szCs w:val="24"/>
        </w:rPr>
        <w:t>Month Year</w:t>
      </w:r>
      <w:r w:rsidR="00E800DC" w:rsidRPr="00DF7089">
        <w:rPr>
          <w:rFonts w:ascii="Aptos" w:hAnsi="Aptos" w:cs="Times New Roman"/>
          <w:sz w:val="24"/>
          <w:szCs w:val="24"/>
        </w:rPr>
        <w:t>-</w:t>
      </w:r>
      <w:r w:rsidR="00AE32EA" w:rsidRPr="00DF7089">
        <w:rPr>
          <w:rFonts w:ascii="Aptos" w:hAnsi="Aptos" w:cs="Times New Roman"/>
          <w:sz w:val="24"/>
          <w:szCs w:val="24"/>
        </w:rPr>
        <w:t>Month Year</w:t>
      </w:r>
    </w:p>
    <w:p w14:paraId="2E57F19C" w14:textId="05DB4BE5" w:rsidR="00E800DC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="003C173B" w:rsidRPr="00DF7089">
        <w:rPr>
          <w:rFonts w:ascii="Aptos" w:hAnsi="Aptos" w:cs="Times New Roman"/>
          <w:i/>
          <w:sz w:val="24"/>
          <w:szCs w:val="24"/>
        </w:rPr>
        <w:tab/>
      </w:r>
      <w:r w:rsidR="00AE32EA" w:rsidRPr="00DF7089">
        <w:rPr>
          <w:rFonts w:ascii="Aptos" w:hAnsi="Aptos" w:cs="Times New Roman"/>
          <w:sz w:val="24"/>
          <w:szCs w:val="24"/>
        </w:rPr>
        <w:t>City, ST</w:t>
      </w:r>
    </w:p>
    <w:p w14:paraId="7EDCADF5" w14:textId="675550C0" w:rsidR="003C173B" w:rsidRPr="00DF7089" w:rsidRDefault="003C173B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 w:rsidR="00DF7089"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 w:rsidR="00DF7089"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 w:rsidR="00DF7089"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 w:rsidR="00DF7089"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 w:rsidR="00DF7089"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 w:rsidR="00DF7089"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775AA955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6C1F1198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1AC34EA9" w14:textId="77777777" w:rsidR="003C173B" w:rsidRPr="00DF7089" w:rsidRDefault="003C173B" w:rsidP="003C173B">
      <w:pPr>
        <w:pStyle w:val="NoSpacing"/>
        <w:rPr>
          <w:rFonts w:ascii="Aptos" w:hAnsi="Aptos"/>
        </w:rPr>
      </w:pPr>
    </w:p>
    <w:p w14:paraId="51AD5839" w14:textId="53FD9C69" w:rsidR="003C173B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="003C173B" w:rsidRPr="00DF7089">
        <w:rPr>
          <w:rFonts w:ascii="Aptos" w:hAnsi="Aptos" w:cs="Times New Roman"/>
          <w:b/>
          <w:sz w:val="24"/>
          <w:szCs w:val="24"/>
        </w:rPr>
        <w:tab/>
      </w:r>
      <w:r w:rsidR="00AE32EA" w:rsidRPr="00DF7089">
        <w:rPr>
          <w:rFonts w:ascii="Aptos" w:hAnsi="Aptos" w:cs="Times New Roman"/>
          <w:sz w:val="24"/>
          <w:szCs w:val="24"/>
        </w:rPr>
        <w:t>Month Year-Month Year</w:t>
      </w:r>
    </w:p>
    <w:p w14:paraId="021E70B5" w14:textId="626DCA27" w:rsidR="003C173B" w:rsidRPr="00DF7089" w:rsidRDefault="00954003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="003C173B" w:rsidRPr="00DF7089">
        <w:rPr>
          <w:rFonts w:ascii="Aptos" w:hAnsi="Aptos" w:cs="Times New Roman"/>
          <w:i/>
          <w:sz w:val="24"/>
          <w:szCs w:val="24"/>
        </w:rPr>
        <w:tab/>
      </w:r>
      <w:r w:rsidR="00AE32EA" w:rsidRPr="00DF7089">
        <w:rPr>
          <w:rFonts w:ascii="Aptos" w:hAnsi="Aptos" w:cs="Times New Roman"/>
          <w:sz w:val="24"/>
          <w:szCs w:val="24"/>
        </w:rPr>
        <w:t>City, ST</w:t>
      </w:r>
    </w:p>
    <w:p w14:paraId="7EF2EDD3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489AB05D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716CAB3C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044EF78E" w14:textId="77777777" w:rsidR="003C173B" w:rsidRPr="00DF7089" w:rsidRDefault="003C173B" w:rsidP="003C173B">
      <w:pPr>
        <w:pStyle w:val="NoSpacing"/>
        <w:tabs>
          <w:tab w:val="right" w:pos="10800"/>
        </w:tabs>
        <w:rPr>
          <w:rFonts w:ascii="Aptos" w:hAnsi="Aptos" w:cs="Times New Roman"/>
          <w:sz w:val="24"/>
          <w:szCs w:val="24"/>
        </w:rPr>
      </w:pPr>
    </w:p>
    <w:p w14:paraId="168ADD9C" w14:textId="65E1E7D4" w:rsidR="00B163E5" w:rsidRPr="00DF7089" w:rsidRDefault="00AE32EA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 xml:space="preserve">SELECTED WRITING </w:t>
      </w:r>
      <w:r w:rsidR="00433BA4">
        <w:rPr>
          <w:rFonts w:ascii="Aptos" w:hAnsi="Aptos" w:cs="Times New Roman"/>
          <w:b/>
          <w:sz w:val="24"/>
          <w:szCs w:val="24"/>
        </w:rPr>
        <w:t xml:space="preserve">/ MEDIA </w:t>
      </w:r>
      <w:r w:rsidRPr="00DF7089">
        <w:rPr>
          <w:rFonts w:ascii="Aptos" w:hAnsi="Aptos" w:cs="Times New Roman"/>
          <w:b/>
          <w:sz w:val="24"/>
          <w:szCs w:val="24"/>
        </w:rPr>
        <w:t>SAMPLES</w:t>
      </w:r>
    </w:p>
    <w:p w14:paraId="6DB3187C" w14:textId="5960D9AA" w:rsidR="00B163E5" w:rsidRPr="00DF7089" w:rsidRDefault="00AE32EA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>Press Release: Title</w:t>
      </w:r>
      <w:r w:rsidR="00DF7089">
        <w:rPr>
          <w:rFonts w:ascii="Aptos" w:hAnsi="Aptos"/>
          <w:sz w:val="24"/>
          <w:szCs w:val="24"/>
        </w:rPr>
        <w:t>, Date,</w:t>
      </w:r>
      <w:r w:rsidRPr="00DF7089">
        <w:rPr>
          <w:rFonts w:ascii="Aptos" w:hAnsi="Aptos"/>
          <w:sz w:val="24"/>
          <w:szCs w:val="24"/>
        </w:rPr>
        <w:t xml:space="preserve"> Link </w:t>
      </w:r>
    </w:p>
    <w:p w14:paraId="0ABF50D9" w14:textId="4FB8A098" w:rsidR="00B163E5" w:rsidRDefault="00AE32EA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>Feature: Outlet</w:t>
      </w:r>
      <w:r w:rsidR="00DF7089">
        <w:rPr>
          <w:rFonts w:ascii="Aptos" w:hAnsi="Aptos"/>
          <w:sz w:val="24"/>
          <w:szCs w:val="24"/>
        </w:rPr>
        <w:t xml:space="preserve">, </w:t>
      </w:r>
      <w:r w:rsidRPr="00DF7089">
        <w:rPr>
          <w:rFonts w:ascii="Aptos" w:hAnsi="Aptos"/>
          <w:sz w:val="24"/>
          <w:szCs w:val="24"/>
        </w:rPr>
        <w:t>Title</w:t>
      </w:r>
      <w:r w:rsidR="00DF7089">
        <w:rPr>
          <w:rFonts w:ascii="Aptos" w:hAnsi="Aptos"/>
          <w:sz w:val="24"/>
          <w:szCs w:val="24"/>
        </w:rPr>
        <w:t>,</w:t>
      </w:r>
      <w:r w:rsidRPr="00DF7089">
        <w:rPr>
          <w:rFonts w:ascii="Aptos" w:hAnsi="Aptos"/>
          <w:sz w:val="24"/>
          <w:szCs w:val="24"/>
        </w:rPr>
        <w:t xml:space="preserve"> Date</w:t>
      </w:r>
      <w:r w:rsidR="00DF7089">
        <w:rPr>
          <w:rFonts w:ascii="Aptos" w:hAnsi="Aptos"/>
          <w:sz w:val="24"/>
          <w:szCs w:val="24"/>
        </w:rPr>
        <w:t>, Link</w:t>
      </w:r>
    </w:p>
    <w:p w14:paraId="3997FE88" w14:textId="4D1EECF6" w:rsidR="00433BA4" w:rsidRPr="00DF7089" w:rsidRDefault="00433BA4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Video: Title, Date, Link</w:t>
      </w:r>
    </w:p>
    <w:p w14:paraId="12072EC0" w14:textId="77777777" w:rsidR="00B163E5" w:rsidRPr="00DF7089" w:rsidRDefault="00B163E5" w:rsidP="003C173B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11EBDBB8" w14:textId="006D7124" w:rsidR="00A17218" w:rsidRPr="00DF7089" w:rsidRDefault="00A17218" w:rsidP="00A17218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 xml:space="preserve">VOLUNTEER [&amp; or] WORK EXPERIENCE </w:t>
      </w:r>
      <w:r w:rsidR="00936237" w:rsidRPr="00630059">
        <w:rPr>
          <w:rFonts w:ascii="Aptos" w:hAnsi="Aptos" w:cs="Times New Roman"/>
          <w:b/>
        </w:rPr>
        <w:t>[</w:t>
      </w:r>
      <w:r w:rsidR="00936237">
        <w:rPr>
          <w:rFonts w:ascii="Aptos" w:hAnsi="Aptos" w:cs="Times New Roman"/>
          <w:b/>
        </w:rPr>
        <w:t>Optional – include if it shows transferable skills</w:t>
      </w:r>
      <w:r w:rsidR="00936237" w:rsidRPr="00630059">
        <w:rPr>
          <w:rFonts w:ascii="Aptos" w:hAnsi="Aptos" w:cs="Times New Roman"/>
          <w:b/>
        </w:rPr>
        <w:t>]</w:t>
      </w:r>
    </w:p>
    <w:p w14:paraId="2058EEF3" w14:textId="16C75129" w:rsidR="00A17218" w:rsidRPr="00DF7089" w:rsidRDefault="00A17218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DF7089">
        <w:rPr>
          <w:rFonts w:ascii="Aptos" w:hAnsi="Aptos" w:cs="Times New Roman"/>
          <w:b/>
          <w:sz w:val="24"/>
          <w:szCs w:val="24"/>
        </w:rPr>
        <w:tab/>
      </w:r>
      <w:r w:rsidRPr="00DF7089">
        <w:rPr>
          <w:rFonts w:ascii="Aptos" w:hAnsi="Aptos" w:cs="Times New Roman"/>
          <w:sz w:val="24"/>
          <w:szCs w:val="24"/>
        </w:rPr>
        <w:t>Month Year-Month Year</w:t>
      </w:r>
    </w:p>
    <w:p w14:paraId="0ED39BBC" w14:textId="25889DC9" w:rsidR="00A17218" w:rsidRPr="00DF7089" w:rsidRDefault="00A17218" w:rsidP="009A12CF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DF7089">
        <w:rPr>
          <w:rFonts w:ascii="Aptos" w:hAnsi="Aptos" w:cs="Times New Roman"/>
          <w:bCs/>
          <w:i/>
          <w:iCs/>
          <w:sz w:val="24"/>
          <w:szCs w:val="24"/>
        </w:rPr>
        <w:t>Organization</w:t>
      </w:r>
      <w:r w:rsidRPr="00DF7089">
        <w:rPr>
          <w:rFonts w:ascii="Aptos" w:hAnsi="Aptos" w:cs="Times New Roman"/>
          <w:i/>
          <w:sz w:val="24"/>
          <w:szCs w:val="24"/>
        </w:rPr>
        <w:tab/>
      </w:r>
      <w:r w:rsidRPr="00DF7089">
        <w:rPr>
          <w:rFonts w:ascii="Aptos" w:hAnsi="Aptos" w:cs="Times New Roman"/>
          <w:sz w:val="24"/>
          <w:szCs w:val="24"/>
        </w:rPr>
        <w:t>City, ST</w:t>
      </w:r>
    </w:p>
    <w:p w14:paraId="60B56720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2A422A64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47610A28" w14:textId="77777777" w:rsidR="00DF7089" w:rsidRPr="00DF7089" w:rsidRDefault="00DF7089" w:rsidP="00EB1DD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F7089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F7089">
        <w:rPr>
          <w:rFonts w:ascii="Aptos" w:hAnsi="Aptos"/>
          <w:sz w:val="24"/>
          <w:szCs w:val="24"/>
        </w:rPr>
        <w:t xml:space="preserve">erb,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hat you did (</w:t>
      </w:r>
      <w:r>
        <w:rPr>
          <w:rFonts w:ascii="Aptos" w:hAnsi="Aptos"/>
          <w:sz w:val="24"/>
          <w:szCs w:val="24"/>
        </w:rPr>
        <w:t>i</w:t>
      </w:r>
      <w:r w:rsidRPr="00DF7089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F7089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F7089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F7089">
        <w:rPr>
          <w:rFonts w:ascii="Aptos" w:hAnsi="Aptos"/>
          <w:sz w:val="24"/>
          <w:szCs w:val="24"/>
        </w:rPr>
        <w:t>esult of the activity</w:t>
      </w:r>
    </w:p>
    <w:p w14:paraId="18B3DAB2" w14:textId="77777777" w:rsidR="00A17218" w:rsidRPr="00DF7089" w:rsidRDefault="00A17218" w:rsidP="00A17218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38993179" w14:textId="5FFEA6E7" w:rsidR="00B163E5" w:rsidRPr="00DF7089" w:rsidRDefault="00AE32EA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  <w:r w:rsidRPr="00DF7089">
        <w:rPr>
          <w:rFonts w:ascii="Aptos" w:hAnsi="Aptos" w:cs="Times New Roman"/>
          <w:b/>
          <w:sz w:val="24"/>
          <w:szCs w:val="24"/>
        </w:rPr>
        <w:t>TO</w:t>
      </w:r>
      <w:r w:rsidR="00EC2960" w:rsidRPr="00DF7089">
        <w:rPr>
          <w:rFonts w:ascii="Aptos" w:hAnsi="Aptos" w:cs="Times New Roman"/>
          <w:b/>
          <w:sz w:val="24"/>
          <w:szCs w:val="24"/>
        </w:rPr>
        <w:t>O</w:t>
      </w:r>
      <w:r w:rsidRPr="00DF7089">
        <w:rPr>
          <w:rFonts w:ascii="Aptos" w:hAnsi="Aptos" w:cs="Times New Roman"/>
          <w:b/>
          <w:sz w:val="24"/>
          <w:szCs w:val="24"/>
        </w:rPr>
        <w:t xml:space="preserve">LS &amp; </w:t>
      </w:r>
      <w:r w:rsidR="00B163E5" w:rsidRPr="00DF7089">
        <w:rPr>
          <w:rFonts w:ascii="Aptos" w:hAnsi="Aptos" w:cs="Times New Roman"/>
          <w:b/>
          <w:sz w:val="24"/>
          <w:szCs w:val="24"/>
        </w:rPr>
        <w:t>SKILLS</w:t>
      </w:r>
      <w:r w:rsidR="00433BA4">
        <w:rPr>
          <w:rFonts w:ascii="Aptos" w:hAnsi="Aptos" w:cs="Times New Roman"/>
          <w:b/>
          <w:sz w:val="24"/>
          <w:szCs w:val="24"/>
        </w:rPr>
        <w:t xml:space="preserve"> </w:t>
      </w:r>
      <w:r w:rsidR="00EB1DDF" w:rsidRPr="00EB1DDF">
        <w:rPr>
          <w:rFonts w:ascii="Aptos" w:hAnsi="Aptos" w:cs="Times New Roman"/>
          <w:b/>
          <w:bCs/>
          <w:sz w:val="24"/>
          <w:szCs w:val="24"/>
        </w:rPr>
        <w:t>[Below are examples: only list skills beyond a basic skillset]</w:t>
      </w:r>
    </w:p>
    <w:p w14:paraId="3696BB37" w14:textId="0F753987" w:rsidR="00BC6367" w:rsidRPr="00BC6367" w:rsidRDefault="00BC6367" w:rsidP="009A12CF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 w:rsidRPr="00BC6367">
        <w:rPr>
          <w:rFonts w:ascii="Aptos" w:hAnsi="Aptos"/>
          <w:sz w:val="24"/>
          <w:szCs w:val="24"/>
        </w:rPr>
        <w:t>Survey &amp; Focus Group Research</w:t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Search Engine Optimization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Biometrics Testing</w:t>
      </w:r>
    </w:p>
    <w:p w14:paraId="52E9EE9A" w14:textId="091E5680" w:rsidR="00BC6367" w:rsidRDefault="00BC6367" w:rsidP="009A12CF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 w:rsidRPr="00BC6367">
        <w:rPr>
          <w:rFonts w:ascii="Aptos" w:hAnsi="Aptos"/>
          <w:sz w:val="24"/>
          <w:szCs w:val="24"/>
        </w:rPr>
        <w:t>Social Media Listening &amp; Analytics</w:t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>Media Reporting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Pr="00BC6367">
        <w:rPr>
          <w:rFonts w:ascii="Aptos" w:hAnsi="Aptos"/>
          <w:sz w:val="24"/>
          <w:szCs w:val="24"/>
        </w:rPr>
        <w:t xml:space="preserve">Influencer Profiling </w:t>
      </w:r>
    </w:p>
    <w:p w14:paraId="17DE1309" w14:textId="72E75281" w:rsidR="00BC6367" w:rsidRPr="00BC6367" w:rsidRDefault="00D1036D" w:rsidP="009A12CF">
      <w:pPr>
        <w:spacing w:after="0" w:line="240" w:lineRule="exact"/>
        <w:ind w:left="36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AI Platforms/Prompt Creation</w:t>
      </w:r>
      <w:r w:rsidRPr="00BC6367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="00BC6367" w:rsidRPr="00BC6367">
        <w:rPr>
          <w:rFonts w:ascii="Aptos" w:hAnsi="Aptos"/>
          <w:sz w:val="24"/>
          <w:szCs w:val="24"/>
        </w:rPr>
        <w:t xml:space="preserve">Google </w:t>
      </w:r>
      <w:r>
        <w:rPr>
          <w:rFonts w:ascii="Aptos" w:hAnsi="Aptos"/>
          <w:sz w:val="24"/>
          <w:szCs w:val="24"/>
        </w:rPr>
        <w:t>Analytics</w:t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>
        <w:rPr>
          <w:rFonts w:ascii="Aptos" w:hAnsi="Aptos"/>
          <w:sz w:val="24"/>
          <w:szCs w:val="24"/>
        </w:rPr>
        <w:tab/>
      </w:r>
      <w:r w:rsidR="00BC6367" w:rsidRPr="00BC6367">
        <w:rPr>
          <w:rFonts w:ascii="Aptos" w:hAnsi="Aptos"/>
          <w:sz w:val="24"/>
          <w:szCs w:val="24"/>
        </w:rPr>
        <w:t xml:space="preserve">YouTube Analytics </w:t>
      </w:r>
      <w:r w:rsidR="009E2AE6">
        <w:rPr>
          <w:rFonts w:ascii="Aptos" w:hAnsi="Aptos"/>
          <w:sz w:val="24"/>
          <w:szCs w:val="24"/>
        </w:rPr>
        <w:tab/>
      </w:r>
      <w:r w:rsidR="009E2AE6">
        <w:rPr>
          <w:rFonts w:ascii="Aptos" w:hAnsi="Aptos"/>
          <w:sz w:val="24"/>
          <w:szCs w:val="24"/>
        </w:rPr>
        <w:tab/>
      </w:r>
    </w:p>
    <w:p w14:paraId="15AB9964" w14:textId="3D8D098D" w:rsidR="00BC6367" w:rsidRPr="00BC6367" w:rsidRDefault="00BC6367" w:rsidP="00BC6367">
      <w:pPr>
        <w:spacing w:after="0" w:line="240" w:lineRule="exact"/>
        <w:rPr>
          <w:rFonts w:ascii="Aptos" w:hAnsi="Aptos"/>
          <w:sz w:val="24"/>
          <w:szCs w:val="24"/>
        </w:rPr>
      </w:pPr>
    </w:p>
    <w:p w14:paraId="33EA7652" w14:textId="452559D9" w:rsidR="00281601" w:rsidRPr="00DA5C7D" w:rsidRDefault="00281601" w:rsidP="00281601">
      <w:pPr>
        <w:pStyle w:val="NoSpacing"/>
        <w:pBdr>
          <w:bottom w:val="single" w:sz="4" w:space="1" w:color="auto"/>
        </w:pBdr>
        <w:rPr>
          <w:rFonts w:ascii="Aptos" w:hAnsi="Aptos" w:cs="Times New Roman"/>
          <w:bCs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>AWARDS &amp; RECOGNITIONS</w:t>
      </w:r>
      <w:r w:rsidR="00BC6367">
        <w:rPr>
          <w:rFonts w:ascii="Aptos" w:hAnsi="Aptos" w:cs="Times New Roman"/>
          <w:b/>
          <w:sz w:val="24"/>
          <w:szCs w:val="24"/>
        </w:rPr>
        <w:t xml:space="preserve"> [Below are examples of what can be included in this section]</w:t>
      </w:r>
    </w:p>
    <w:p w14:paraId="44CA0599" w14:textId="73493461" w:rsidR="00281601" w:rsidRDefault="00BC6367" w:rsidP="009A12C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PRSSA Bateman Competition Award</w:t>
      </w:r>
    </w:p>
    <w:p w14:paraId="1545A84F" w14:textId="3DFF55D8" w:rsidR="00281601" w:rsidRDefault="00BC6367" w:rsidP="009A12C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Utah PRSA Golden Spike Award</w:t>
      </w:r>
    </w:p>
    <w:p w14:paraId="2C569D7E" w14:textId="76BDDB5B" w:rsidR="00281601" w:rsidRPr="00DA5C7D" w:rsidRDefault="00BC6367" w:rsidP="009A12CF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Utah PRSA Student of the Year Award</w:t>
      </w:r>
    </w:p>
    <w:p w14:paraId="67DDAEC3" w14:textId="77777777" w:rsidR="00046761" w:rsidRDefault="00046761" w:rsidP="00DF7089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2AD45FF4" w14:textId="77777777" w:rsidR="003A042F" w:rsidRPr="003A042F" w:rsidRDefault="003A042F" w:rsidP="003A042F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3A042F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235EAF8C" w14:textId="77777777" w:rsidR="00DF7089" w:rsidRPr="0000043A" w:rsidRDefault="00DF7089" w:rsidP="00DF7089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02814263" w14:textId="77777777" w:rsidR="00DF7089" w:rsidRPr="0000043A" w:rsidRDefault="00DF7089" w:rsidP="00DF7089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33DC901B" w14:textId="77777777" w:rsidR="00DF7089" w:rsidRPr="0000043A" w:rsidRDefault="00DF7089" w:rsidP="00DF7089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06F50DC6" w14:textId="208D8359" w:rsidR="00110B3C" w:rsidRPr="00433BA4" w:rsidRDefault="00DF7089" w:rsidP="00433BA4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</w:t>
      </w:r>
      <w:r>
        <w:rPr>
          <w:rFonts w:ascii="Aptos" w:hAnsi="Aptos" w:cs="Times New Roman"/>
          <w:i/>
          <w:sz w:val="20"/>
          <w:szCs w:val="20"/>
        </w:rPr>
        <w:t xml:space="preserve"> </w:t>
      </w:r>
      <w:r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="00046761">
        <w:rPr>
          <w:rFonts w:ascii="Aptos" w:hAnsi="Aptos" w:cs="Times New Roman"/>
          <w:i/>
          <w:sz w:val="20"/>
          <w:szCs w:val="20"/>
        </w:rPr>
        <w:t xml:space="preserve"> | </w:t>
      </w: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110B3C" w:rsidRPr="00433BA4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4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4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0E"/>
    <w:rsid w:val="00031E44"/>
    <w:rsid w:val="00046761"/>
    <w:rsid w:val="0005720E"/>
    <w:rsid w:val="00096B23"/>
    <w:rsid w:val="000D1C71"/>
    <w:rsid w:val="00110B3C"/>
    <w:rsid w:val="00163C71"/>
    <w:rsid w:val="001D2180"/>
    <w:rsid w:val="001F08C0"/>
    <w:rsid w:val="00230221"/>
    <w:rsid w:val="00253153"/>
    <w:rsid w:val="00260FA9"/>
    <w:rsid w:val="00281601"/>
    <w:rsid w:val="00296D65"/>
    <w:rsid w:val="002A45AA"/>
    <w:rsid w:val="002E13C5"/>
    <w:rsid w:val="00317E37"/>
    <w:rsid w:val="003312B8"/>
    <w:rsid w:val="003A042F"/>
    <w:rsid w:val="003C173B"/>
    <w:rsid w:val="003D5408"/>
    <w:rsid w:val="00433BA4"/>
    <w:rsid w:val="00475CB6"/>
    <w:rsid w:val="004C6477"/>
    <w:rsid w:val="00564F9E"/>
    <w:rsid w:val="005C413A"/>
    <w:rsid w:val="006038E6"/>
    <w:rsid w:val="00615F17"/>
    <w:rsid w:val="0076441C"/>
    <w:rsid w:val="007A3DEA"/>
    <w:rsid w:val="008A5E44"/>
    <w:rsid w:val="008B5338"/>
    <w:rsid w:val="008C507B"/>
    <w:rsid w:val="0090446E"/>
    <w:rsid w:val="00936237"/>
    <w:rsid w:val="00941341"/>
    <w:rsid w:val="0094356F"/>
    <w:rsid w:val="00954003"/>
    <w:rsid w:val="00990E77"/>
    <w:rsid w:val="009A12CF"/>
    <w:rsid w:val="009E2AE6"/>
    <w:rsid w:val="009F5E67"/>
    <w:rsid w:val="00A17218"/>
    <w:rsid w:val="00AE32EA"/>
    <w:rsid w:val="00B163E5"/>
    <w:rsid w:val="00B46AF4"/>
    <w:rsid w:val="00B51343"/>
    <w:rsid w:val="00B95B0E"/>
    <w:rsid w:val="00BC3CE7"/>
    <w:rsid w:val="00BC6367"/>
    <w:rsid w:val="00C27C60"/>
    <w:rsid w:val="00C81612"/>
    <w:rsid w:val="00CA26EC"/>
    <w:rsid w:val="00CD1623"/>
    <w:rsid w:val="00CD2B23"/>
    <w:rsid w:val="00CE0AF7"/>
    <w:rsid w:val="00CF0353"/>
    <w:rsid w:val="00D1036D"/>
    <w:rsid w:val="00D5503F"/>
    <w:rsid w:val="00DA1D3C"/>
    <w:rsid w:val="00DF7089"/>
    <w:rsid w:val="00E302D7"/>
    <w:rsid w:val="00E55746"/>
    <w:rsid w:val="00E800DC"/>
    <w:rsid w:val="00EB1DDF"/>
    <w:rsid w:val="00EB2714"/>
    <w:rsid w:val="00EC2960"/>
    <w:rsid w:val="00F02296"/>
    <w:rsid w:val="00F0727A"/>
    <w:rsid w:val="00F2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305AF"/>
  <w15:chartTrackingRefBased/>
  <w15:docId w15:val="{42D31D22-9DB8-4527-A397-8E87E3C0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5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(55).dotx</Template>
  <TotalTime>112</TotalTime>
  <Pages>1</Pages>
  <Words>365</Words>
  <Characters>1975</Characters>
  <Application>Microsoft Office Word</Application>
  <DocSecurity>0</DocSecurity>
  <Lines>56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22</cp:revision>
  <dcterms:created xsi:type="dcterms:W3CDTF">2026-03-09T14:53:00Z</dcterms:created>
  <dcterms:modified xsi:type="dcterms:W3CDTF">2026-04-02T14:48:00Z</dcterms:modified>
</cp:coreProperties>
</file>