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FF96" w14:textId="77777777" w:rsidR="002C29F7" w:rsidRPr="00A4644D" w:rsidRDefault="002C29F7" w:rsidP="0005064C">
      <w:pPr>
        <w:pStyle w:val="NoSpacing"/>
        <w:rPr>
          <w:rFonts w:ascii="Aptos" w:hAnsi="Aptos" w:cs="Times New Roman"/>
          <w:b/>
          <w:sz w:val="36"/>
          <w:szCs w:val="36"/>
        </w:rPr>
      </w:pPr>
      <w:r w:rsidRPr="00A4644D">
        <w:rPr>
          <w:rFonts w:ascii="Aptos" w:hAnsi="Aptos" w:cs="Times New Roman"/>
          <w:b/>
          <w:sz w:val="36"/>
          <w:szCs w:val="36"/>
        </w:rPr>
        <w:t>NAME</w:t>
      </w:r>
    </w:p>
    <w:p w14:paraId="68975A76" w14:textId="77777777" w:rsidR="002410C4" w:rsidRPr="00A4644D" w:rsidRDefault="002410C4" w:rsidP="0005064C">
      <w:pPr>
        <w:pStyle w:val="NoSpacing"/>
        <w:rPr>
          <w:rFonts w:ascii="Aptos" w:hAnsi="Aptos" w:cs="Times New Roman"/>
        </w:rPr>
      </w:pPr>
    </w:p>
    <w:p w14:paraId="396D6F36" w14:textId="58911C4A" w:rsidR="008D7087" w:rsidRPr="00A4644D" w:rsidRDefault="00C15059" w:rsidP="002410C4">
      <w:pPr>
        <w:pStyle w:val="NoSpacing"/>
        <w:jc w:val="right"/>
        <w:rPr>
          <w:rFonts w:ascii="Aptos" w:hAnsi="Aptos" w:cs="Times New Roman"/>
          <w:bCs/>
          <w:sz w:val="20"/>
          <w:szCs w:val="20"/>
        </w:rPr>
      </w:pPr>
      <w:r w:rsidRPr="00A4644D">
        <w:rPr>
          <w:rFonts w:ascii="Aptos" w:hAnsi="Aptos" w:cs="Times New Roman"/>
        </w:rPr>
        <w:t xml:space="preserve"> </w:t>
      </w:r>
      <w:r w:rsidRPr="00A4644D">
        <w:rPr>
          <w:rFonts w:ascii="Aptos" w:hAnsi="Aptos" w:cs="Times New Roman"/>
          <w:sz w:val="20"/>
          <w:szCs w:val="20"/>
        </w:rPr>
        <w:t xml:space="preserve">(123) 456-7890 </w:t>
      </w:r>
      <w:r w:rsidRPr="00A4644D">
        <w:rPr>
          <w:rFonts w:ascii="Aptos" w:hAnsi="Aptos" w:cs="Times New Roman"/>
          <w:b/>
          <w:sz w:val="20"/>
          <w:szCs w:val="20"/>
        </w:rPr>
        <w:t xml:space="preserve">∙ </w:t>
      </w:r>
      <w:r w:rsidRPr="00A4644D">
        <w:rPr>
          <w:rFonts w:ascii="Aptos" w:hAnsi="Aptos" w:cs="Times New Roman"/>
          <w:sz w:val="20"/>
          <w:szCs w:val="20"/>
        </w:rPr>
        <w:t>email@school.edu</w:t>
      </w:r>
      <w:r w:rsidRPr="00A4644D">
        <w:rPr>
          <w:rFonts w:ascii="Aptos" w:hAnsi="Aptos" w:cs="Times New Roman"/>
          <w:b/>
          <w:sz w:val="20"/>
          <w:szCs w:val="20"/>
        </w:rPr>
        <w:t xml:space="preserve"> </w:t>
      </w:r>
      <w:r w:rsidR="00561B95" w:rsidRPr="00A4644D">
        <w:rPr>
          <w:rFonts w:ascii="Aptos" w:hAnsi="Aptos" w:cs="Times New Roman"/>
          <w:b/>
          <w:sz w:val="20"/>
          <w:szCs w:val="20"/>
        </w:rPr>
        <w:t xml:space="preserve">∙ </w:t>
      </w:r>
      <w:r w:rsidR="00561B95" w:rsidRPr="00A4644D">
        <w:rPr>
          <w:rFonts w:ascii="Aptos" w:hAnsi="Aptos" w:cs="Times New Roman"/>
          <w:bCs/>
          <w:sz w:val="20"/>
          <w:szCs w:val="20"/>
        </w:rPr>
        <w:t>City, ST</w:t>
      </w:r>
    </w:p>
    <w:p w14:paraId="3757BDA6" w14:textId="66E956DF" w:rsidR="00C15059" w:rsidRPr="00A4644D" w:rsidRDefault="00B16531" w:rsidP="002410C4">
      <w:pPr>
        <w:pStyle w:val="NoSpacing"/>
        <w:jc w:val="right"/>
        <w:rPr>
          <w:rFonts w:ascii="Aptos" w:hAnsi="Aptos" w:cs="Times New Roman"/>
          <w:sz w:val="20"/>
          <w:szCs w:val="20"/>
        </w:rPr>
      </w:pPr>
      <w:r w:rsidRPr="00A4644D">
        <w:rPr>
          <w:rFonts w:ascii="Aptos" w:hAnsi="Aptos" w:cs="Times New Roman"/>
          <w:sz w:val="20"/>
          <w:szCs w:val="20"/>
        </w:rPr>
        <w:t>Portfolio</w:t>
      </w:r>
      <w:r w:rsidR="009F005D" w:rsidRPr="00A4644D">
        <w:rPr>
          <w:rFonts w:ascii="Aptos" w:hAnsi="Aptos" w:cs="Times New Roman"/>
          <w:sz w:val="20"/>
          <w:szCs w:val="20"/>
        </w:rPr>
        <w:t xml:space="preserve"> Link</w:t>
      </w:r>
      <w:r w:rsidRPr="00A4644D">
        <w:rPr>
          <w:rFonts w:ascii="Aptos" w:hAnsi="Aptos" w:cs="Times New Roman"/>
          <w:sz w:val="20"/>
          <w:szCs w:val="20"/>
        </w:rPr>
        <w:t xml:space="preserve"> </w:t>
      </w:r>
      <w:r w:rsidR="00EC3272" w:rsidRPr="00A4644D">
        <w:rPr>
          <w:rFonts w:ascii="Aptos" w:hAnsi="Aptos" w:cs="Times New Roman"/>
          <w:b/>
          <w:sz w:val="20"/>
          <w:szCs w:val="20"/>
        </w:rPr>
        <w:t xml:space="preserve">∙ </w:t>
      </w:r>
      <w:r w:rsidR="00EC3272" w:rsidRPr="00A4644D">
        <w:rPr>
          <w:rFonts w:ascii="Aptos" w:hAnsi="Aptos" w:cs="Times New Roman"/>
          <w:bCs/>
          <w:sz w:val="20"/>
          <w:szCs w:val="20"/>
        </w:rPr>
        <w:t>[Behance ∙ Dribble ∙</w:t>
      </w:r>
      <w:r w:rsidR="009F005D" w:rsidRPr="00A4644D">
        <w:rPr>
          <w:rFonts w:ascii="Aptos" w:hAnsi="Aptos" w:cs="Times New Roman"/>
          <w:bCs/>
          <w:sz w:val="20"/>
          <w:szCs w:val="20"/>
        </w:rPr>
        <w:t xml:space="preserve"> </w:t>
      </w:r>
      <w:r w:rsidR="00DC2191" w:rsidRPr="00A4644D">
        <w:rPr>
          <w:rFonts w:ascii="Aptos" w:hAnsi="Aptos" w:cs="Times New Roman"/>
          <w:bCs/>
          <w:sz w:val="20"/>
          <w:szCs w:val="20"/>
        </w:rPr>
        <w:t>Case Studies</w:t>
      </w:r>
      <w:r w:rsidR="00EC3272" w:rsidRPr="00A4644D">
        <w:rPr>
          <w:rFonts w:ascii="Aptos" w:hAnsi="Aptos" w:cs="Times New Roman"/>
          <w:bCs/>
          <w:sz w:val="20"/>
          <w:szCs w:val="20"/>
        </w:rPr>
        <w:t>]</w:t>
      </w:r>
    </w:p>
    <w:p w14:paraId="4770ABA5" w14:textId="77777777" w:rsidR="002410C4" w:rsidRPr="00A4644D" w:rsidRDefault="002410C4" w:rsidP="001F08C0">
      <w:pPr>
        <w:pStyle w:val="NoSpacing"/>
        <w:rPr>
          <w:rFonts w:ascii="Aptos" w:hAnsi="Aptos" w:cs="Times New Roman"/>
        </w:rPr>
        <w:sectPr w:rsidR="002410C4" w:rsidRPr="00A4644D" w:rsidSect="002410C4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B358739" w14:textId="49E71A01" w:rsidR="00561B95" w:rsidRPr="00A4644D" w:rsidRDefault="00000000" w:rsidP="00A70FC6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  <w:r>
        <w:rPr>
          <w:rFonts w:ascii="Aptos" w:hAnsi="Aptos" w:cs="Times New Roman"/>
          <w:b/>
        </w:rPr>
        <w:pict w14:anchorId="41DD7799">
          <v:rect id="_x0000_i1025" style="width:0;height:1.5pt" o:hralign="center" o:hrstd="t" o:hr="t" fillcolor="#a0a0a0" stroked="f"/>
        </w:pict>
      </w:r>
    </w:p>
    <w:p w14:paraId="3796DAEE" w14:textId="77777777" w:rsidR="00644335" w:rsidRPr="00A4644D" w:rsidRDefault="00644335" w:rsidP="00A70FC6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</w:p>
    <w:p w14:paraId="48978F88" w14:textId="7A841141" w:rsidR="002410C4" w:rsidRPr="00A4644D" w:rsidRDefault="002410C4" w:rsidP="00A70FC6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  <w:r w:rsidRPr="00A4644D">
        <w:rPr>
          <w:rFonts w:ascii="Aptos" w:hAnsi="Aptos" w:cs="Times New Roman"/>
          <w:b/>
        </w:rPr>
        <w:t>EDUCATION</w:t>
      </w:r>
    </w:p>
    <w:p w14:paraId="76F91586" w14:textId="5E910D27" w:rsidR="002410C4" w:rsidRPr="00A4644D" w:rsidRDefault="002410C4" w:rsidP="00401BC9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  <w:b/>
          <w:bCs/>
        </w:rPr>
        <w:t>BFA: Product &amp; User Experience Design</w:t>
      </w:r>
      <w:r w:rsidR="00401BC9" w:rsidRPr="00A4644D">
        <w:rPr>
          <w:rFonts w:ascii="Aptos" w:hAnsi="Aptos" w:cs="Times New Roman"/>
        </w:rPr>
        <w:t>,</w:t>
      </w:r>
      <w:r w:rsidR="00401BC9" w:rsidRPr="00A4644D">
        <w:rPr>
          <w:rFonts w:ascii="Aptos" w:hAnsi="Aptos" w:cs="Times New Roman"/>
          <w:b/>
          <w:bCs/>
        </w:rPr>
        <w:t xml:space="preserve"> </w:t>
      </w:r>
      <w:r w:rsidR="00401BC9" w:rsidRPr="00A4644D">
        <w:rPr>
          <w:rFonts w:ascii="Aptos" w:hAnsi="Aptos" w:cs="Times New Roman"/>
          <w:bCs/>
          <w:i/>
          <w:iCs/>
        </w:rPr>
        <w:t>Brigham Young University</w:t>
      </w:r>
      <w:r w:rsidR="00401BC9" w:rsidRPr="00A4644D">
        <w:rPr>
          <w:rFonts w:ascii="Aptos" w:hAnsi="Aptos" w:cs="Times New Roman"/>
          <w:bCs/>
        </w:rPr>
        <w:t>,</w:t>
      </w:r>
      <w:r w:rsidR="00401BC9" w:rsidRPr="00A4644D">
        <w:rPr>
          <w:rFonts w:ascii="Aptos" w:hAnsi="Aptos" w:cs="Times New Roman"/>
          <w:bCs/>
          <w:i/>
          <w:iCs/>
        </w:rPr>
        <w:t xml:space="preserve"> </w:t>
      </w:r>
      <w:r w:rsidR="00401BC9" w:rsidRPr="00A4644D">
        <w:rPr>
          <w:rFonts w:ascii="Aptos" w:hAnsi="Aptos" w:cs="Times New Roman"/>
          <w:bCs/>
        </w:rPr>
        <w:t>Provo, UT</w:t>
      </w:r>
      <w:r w:rsidRPr="00A4644D">
        <w:rPr>
          <w:rFonts w:ascii="Aptos" w:hAnsi="Aptos" w:cs="Times New Roman"/>
          <w:b/>
        </w:rPr>
        <w:tab/>
      </w:r>
      <w:r w:rsidRPr="00A4644D">
        <w:rPr>
          <w:rFonts w:ascii="Aptos" w:hAnsi="Aptos" w:cs="Times New Roman"/>
        </w:rPr>
        <w:t>Apr 20XX (Graduation Date)</w:t>
      </w:r>
    </w:p>
    <w:p w14:paraId="4CBBB7FB" w14:textId="77777777" w:rsidR="002410C4" w:rsidRPr="00A4644D" w:rsidRDefault="002410C4" w:rsidP="002410C4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</w:rPr>
        <w:t>Minor in XXXX</w:t>
      </w:r>
    </w:p>
    <w:p w14:paraId="588DED3A" w14:textId="77777777" w:rsidR="002410C4" w:rsidRPr="00A4644D" w:rsidRDefault="002410C4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GPA X.</w:t>
      </w:r>
      <w:r w:rsidRPr="00A4644D">
        <w:rPr>
          <w:rFonts w:ascii="Aptos" w:hAnsi="Aptos"/>
          <w:spacing w:val="-1"/>
          <w:sz w:val="22"/>
          <w:szCs w:val="22"/>
        </w:rPr>
        <w:t>X</w:t>
      </w:r>
      <w:r w:rsidRPr="00A4644D">
        <w:rPr>
          <w:rFonts w:ascii="Aptos" w:hAnsi="Aptos"/>
          <w:sz w:val="22"/>
          <w:szCs w:val="22"/>
        </w:rPr>
        <w:t>X (if higher than 3.5)</w:t>
      </w:r>
    </w:p>
    <w:p w14:paraId="57D2AA21" w14:textId="77777777" w:rsidR="002410C4" w:rsidRPr="00A4644D" w:rsidRDefault="002410C4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Scholarships received at BYU</w:t>
      </w:r>
    </w:p>
    <w:p w14:paraId="7929831B" w14:textId="77777777" w:rsidR="002410C4" w:rsidRPr="00A4644D" w:rsidRDefault="002410C4" w:rsidP="002410C4">
      <w:pPr>
        <w:pStyle w:val="NoSpacing"/>
        <w:tabs>
          <w:tab w:val="right" w:pos="10800"/>
        </w:tabs>
        <w:rPr>
          <w:rFonts w:ascii="Aptos" w:hAnsi="Aptos" w:cs="Times New Roman"/>
          <w:sz w:val="20"/>
          <w:szCs w:val="20"/>
        </w:rPr>
      </w:pPr>
    </w:p>
    <w:p w14:paraId="24C50CAF" w14:textId="15DACF31" w:rsidR="00401BC9" w:rsidRPr="00A4644D" w:rsidRDefault="00401BC9" w:rsidP="00A70FC6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A4644D">
        <w:rPr>
          <w:rFonts w:ascii="Aptos" w:hAnsi="Aptos" w:cs="Times New Roman"/>
          <w:b/>
          <w:bCs/>
          <w:iCs/>
        </w:rPr>
        <w:t>DESIGN</w:t>
      </w:r>
      <w:r w:rsidR="00AE3CDA" w:rsidRPr="00A4644D">
        <w:rPr>
          <w:rFonts w:ascii="Aptos" w:hAnsi="Aptos" w:cs="Times New Roman"/>
          <w:b/>
          <w:bCs/>
          <w:iCs/>
        </w:rPr>
        <w:t>/WORK</w:t>
      </w:r>
      <w:r w:rsidRPr="00A4644D">
        <w:rPr>
          <w:rFonts w:ascii="Aptos" w:hAnsi="Aptos" w:cs="Times New Roman"/>
          <w:b/>
          <w:bCs/>
          <w:iCs/>
        </w:rPr>
        <w:t xml:space="preserve"> EXPERIENCE [</w:t>
      </w:r>
      <w:r w:rsidR="001152F5" w:rsidRPr="00A4644D">
        <w:rPr>
          <w:rFonts w:ascii="Aptos" w:hAnsi="Aptos" w:cs="Times New Roman"/>
          <w:b/>
          <w:bCs/>
          <w:iCs/>
        </w:rPr>
        <w:t>I</w:t>
      </w:r>
      <w:r w:rsidRPr="00A4644D">
        <w:rPr>
          <w:rFonts w:ascii="Aptos" w:hAnsi="Aptos" w:cs="Times New Roman"/>
          <w:b/>
          <w:bCs/>
          <w:iCs/>
        </w:rPr>
        <w:t>nclude internships, studio work, freelance work]</w:t>
      </w:r>
    </w:p>
    <w:p w14:paraId="105A16B4" w14:textId="47434DEF" w:rsidR="00401BC9" w:rsidRPr="00A4644D" w:rsidRDefault="00401BC9" w:rsidP="00401BC9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  <w:b/>
          <w:bCs/>
          <w:iCs/>
        </w:rPr>
        <w:t>Role/Position</w:t>
      </w:r>
      <w:r w:rsidRPr="00A4644D">
        <w:rPr>
          <w:rFonts w:ascii="Aptos" w:hAnsi="Aptos" w:cs="Times New Roman"/>
          <w:iCs/>
        </w:rPr>
        <w:t xml:space="preserve">, </w:t>
      </w:r>
      <w:r w:rsidRPr="00A4644D">
        <w:rPr>
          <w:rFonts w:ascii="Aptos" w:hAnsi="Aptos" w:cs="Times New Roman"/>
          <w:bCs/>
          <w:i/>
          <w:iCs/>
        </w:rPr>
        <w:t>Organization/Company</w:t>
      </w:r>
      <w:r w:rsidRPr="00A4644D">
        <w:rPr>
          <w:rFonts w:ascii="Aptos" w:hAnsi="Aptos" w:cs="Times New Roman"/>
          <w:bCs/>
        </w:rPr>
        <w:t>, City, ST</w:t>
      </w:r>
      <w:r w:rsidRPr="00A4644D">
        <w:rPr>
          <w:rFonts w:ascii="Aptos" w:hAnsi="Aptos" w:cs="Times New Roman"/>
          <w:b/>
        </w:rPr>
        <w:tab/>
      </w:r>
      <w:r w:rsidRPr="00A4644D">
        <w:rPr>
          <w:rFonts w:ascii="Aptos" w:hAnsi="Aptos" w:cs="Times New Roman"/>
        </w:rPr>
        <w:t>Month Year-Month Year</w:t>
      </w:r>
    </w:p>
    <w:p w14:paraId="6B25A638" w14:textId="77777777" w:rsidR="00401BC9" w:rsidRPr="00A4644D" w:rsidRDefault="00401BC9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1E66A057" w14:textId="77777777" w:rsidR="00401BC9" w:rsidRPr="00A4644D" w:rsidRDefault="00401BC9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6FFAA317" w14:textId="77777777" w:rsidR="00401BC9" w:rsidRPr="00A4644D" w:rsidRDefault="00401BC9" w:rsidP="00401BC9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</w:rPr>
      </w:pPr>
    </w:p>
    <w:p w14:paraId="1F395152" w14:textId="2B5FA7DA" w:rsidR="00401BC9" w:rsidRPr="00A4644D" w:rsidRDefault="00401BC9" w:rsidP="00401BC9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  <w:b/>
          <w:bCs/>
          <w:iCs/>
        </w:rPr>
        <w:t>Role/Position</w:t>
      </w:r>
      <w:r w:rsidRPr="00A4644D">
        <w:rPr>
          <w:rFonts w:ascii="Aptos" w:hAnsi="Aptos" w:cs="Times New Roman"/>
          <w:iCs/>
        </w:rPr>
        <w:t xml:space="preserve">, </w:t>
      </w:r>
      <w:r w:rsidRPr="00A4644D">
        <w:rPr>
          <w:rFonts w:ascii="Aptos" w:hAnsi="Aptos" w:cs="Times New Roman"/>
          <w:bCs/>
          <w:i/>
          <w:iCs/>
        </w:rPr>
        <w:t>Organization/Company</w:t>
      </w:r>
      <w:r w:rsidRPr="00A4644D">
        <w:rPr>
          <w:rFonts w:ascii="Aptos" w:hAnsi="Aptos" w:cs="Times New Roman"/>
          <w:bCs/>
        </w:rPr>
        <w:t>, City, ST</w:t>
      </w:r>
      <w:r w:rsidRPr="00A4644D">
        <w:rPr>
          <w:rFonts w:ascii="Aptos" w:hAnsi="Aptos" w:cs="Times New Roman"/>
          <w:b/>
        </w:rPr>
        <w:tab/>
      </w:r>
      <w:r w:rsidRPr="00A4644D">
        <w:rPr>
          <w:rFonts w:ascii="Aptos" w:hAnsi="Aptos" w:cs="Times New Roman"/>
        </w:rPr>
        <w:t>Month Year-Month Year</w:t>
      </w:r>
    </w:p>
    <w:p w14:paraId="74F18443" w14:textId="77777777" w:rsidR="00401BC9" w:rsidRPr="00A4644D" w:rsidRDefault="00401BC9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706BF77F" w14:textId="77777777" w:rsidR="00401BC9" w:rsidRPr="00A4644D" w:rsidRDefault="00401BC9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19FF710" w14:textId="77777777" w:rsidR="00401BC9" w:rsidRPr="00A4644D" w:rsidRDefault="00401BC9" w:rsidP="00401BC9">
      <w:pPr>
        <w:spacing w:after="0" w:line="240" w:lineRule="exact"/>
        <w:ind w:left="90"/>
        <w:rPr>
          <w:rFonts w:ascii="Aptos" w:hAnsi="Aptos"/>
          <w:b/>
          <w:bCs/>
        </w:rPr>
      </w:pPr>
    </w:p>
    <w:p w14:paraId="50177786" w14:textId="1058F331" w:rsidR="00F25F06" w:rsidRPr="00A4644D" w:rsidRDefault="00401BC9" w:rsidP="00A70FC6">
      <w:pPr>
        <w:spacing w:after="0" w:line="240" w:lineRule="exact"/>
        <w:rPr>
          <w:rFonts w:ascii="Aptos" w:hAnsi="Aptos"/>
          <w:b/>
          <w:bCs/>
        </w:rPr>
      </w:pPr>
      <w:r w:rsidRPr="00A4644D">
        <w:rPr>
          <w:rFonts w:ascii="Aptos" w:hAnsi="Aptos"/>
          <w:b/>
          <w:bCs/>
        </w:rPr>
        <w:t xml:space="preserve">SELECTED PROJECTS </w:t>
      </w:r>
      <w:r w:rsidR="00F25F06" w:rsidRPr="00A4644D">
        <w:rPr>
          <w:rFonts w:ascii="Aptos" w:hAnsi="Aptos"/>
          <w:b/>
          <w:bCs/>
        </w:rPr>
        <w:t>[</w:t>
      </w:r>
      <w:r w:rsidR="001152F5" w:rsidRPr="00A4644D">
        <w:rPr>
          <w:rFonts w:ascii="Aptos" w:hAnsi="Aptos"/>
          <w:b/>
          <w:bCs/>
        </w:rPr>
        <w:t>P</w:t>
      </w:r>
      <w:r w:rsidR="00F25F06" w:rsidRPr="00A4644D">
        <w:rPr>
          <w:rFonts w:ascii="Aptos" w:hAnsi="Aptos"/>
          <w:b/>
          <w:bCs/>
        </w:rPr>
        <w:t>ick 1-2 of your most significant projects]</w:t>
      </w:r>
    </w:p>
    <w:p w14:paraId="414C3C3C" w14:textId="750B5E4D" w:rsidR="00F25F06" w:rsidRPr="00A4644D" w:rsidRDefault="00F25F06" w:rsidP="00401BC9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  <w:b/>
          <w:bCs/>
          <w:iCs/>
        </w:rPr>
        <w:t>Project Title – Role</w:t>
      </w:r>
      <w:r w:rsidR="00401BC9" w:rsidRPr="00A4644D">
        <w:rPr>
          <w:rFonts w:ascii="Aptos" w:hAnsi="Aptos" w:cs="Times New Roman"/>
          <w:b/>
          <w:bCs/>
          <w:iCs/>
        </w:rPr>
        <w:t xml:space="preserve">, </w:t>
      </w:r>
      <w:r w:rsidR="00401BC9" w:rsidRPr="00A4644D">
        <w:rPr>
          <w:rFonts w:ascii="Aptos" w:hAnsi="Aptos" w:cs="Times New Roman"/>
          <w:bCs/>
          <w:i/>
          <w:iCs/>
        </w:rPr>
        <w:t>Course / Client / Studio</w:t>
      </w:r>
      <w:r w:rsidR="00401BC9" w:rsidRPr="00A4644D">
        <w:rPr>
          <w:rFonts w:ascii="Aptos" w:hAnsi="Aptos" w:cs="Times New Roman"/>
          <w:bCs/>
        </w:rPr>
        <w:t>, City, ST</w:t>
      </w:r>
      <w:r w:rsidRPr="00A4644D">
        <w:rPr>
          <w:rFonts w:ascii="Aptos" w:hAnsi="Aptos" w:cs="Times New Roman"/>
          <w:b/>
          <w:bCs/>
          <w:iCs/>
        </w:rPr>
        <w:t xml:space="preserve"> </w:t>
      </w:r>
      <w:r w:rsidRPr="00A4644D">
        <w:rPr>
          <w:rFonts w:ascii="Aptos" w:hAnsi="Aptos" w:cs="Times New Roman"/>
          <w:b/>
        </w:rPr>
        <w:tab/>
      </w:r>
      <w:r w:rsidRPr="00A4644D">
        <w:rPr>
          <w:rFonts w:ascii="Aptos" w:hAnsi="Aptos" w:cs="Times New Roman"/>
        </w:rPr>
        <w:t>Month Year</w:t>
      </w:r>
    </w:p>
    <w:p w14:paraId="24AFB1B9" w14:textId="77777777" w:rsidR="00F25F06" w:rsidRPr="00A4644D" w:rsidRDefault="00F25F06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Brief description of what you designed</w:t>
      </w:r>
    </w:p>
    <w:p w14:paraId="21F53BE7" w14:textId="542EE043" w:rsidR="00F25F06" w:rsidRPr="00A4644D" w:rsidRDefault="00F25F06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Outcome or impact (exhibition, client implementation, award, etc.)</w:t>
      </w:r>
    </w:p>
    <w:p w14:paraId="301C1FD6" w14:textId="77777777" w:rsidR="00F25F06" w:rsidRPr="00A4644D" w:rsidRDefault="00F25F06" w:rsidP="00F25F06">
      <w:pPr>
        <w:pStyle w:val="NoSpacing"/>
        <w:tabs>
          <w:tab w:val="right" w:pos="10800"/>
        </w:tabs>
        <w:ind w:left="720"/>
        <w:rPr>
          <w:rFonts w:ascii="Aptos" w:hAnsi="Aptos" w:cs="Times New Roman"/>
          <w:iCs/>
        </w:rPr>
      </w:pPr>
    </w:p>
    <w:p w14:paraId="0414FB0F" w14:textId="77777777" w:rsidR="00401BC9" w:rsidRPr="00A4644D" w:rsidRDefault="00401BC9" w:rsidP="00401BC9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  <w:b/>
          <w:bCs/>
          <w:iCs/>
        </w:rPr>
        <w:t xml:space="preserve">Project Title – Role, </w:t>
      </w:r>
      <w:r w:rsidRPr="00A4644D">
        <w:rPr>
          <w:rFonts w:ascii="Aptos" w:hAnsi="Aptos" w:cs="Times New Roman"/>
          <w:bCs/>
          <w:i/>
          <w:iCs/>
        </w:rPr>
        <w:t>Course / Client / Studio</w:t>
      </w:r>
      <w:r w:rsidRPr="00A4644D">
        <w:rPr>
          <w:rFonts w:ascii="Aptos" w:hAnsi="Aptos" w:cs="Times New Roman"/>
          <w:bCs/>
        </w:rPr>
        <w:t>, City, ST</w:t>
      </w:r>
      <w:r w:rsidRPr="00A4644D">
        <w:rPr>
          <w:rFonts w:ascii="Aptos" w:hAnsi="Aptos" w:cs="Times New Roman"/>
          <w:b/>
          <w:bCs/>
          <w:iCs/>
        </w:rPr>
        <w:t xml:space="preserve"> </w:t>
      </w:r>
      <w:r w:rsidRPr="00A4644D">
        <w:rPr>
          <w:rFonts w:ascii="Aptos" w:hAnsi="Aptos" w:cs="Times New Roman"/>
          <w:b/>
        </w:rPr>
        <w:tab/>
      </w:r>
      <w:r w:rsidRPr="00A4644D">
        <w:rPr>
          <w:rFonts w:ascii="Aptos" w:hAnsi="Aptos" w:cs="Times New Roman"/>
        </w:rPr>
        <w:t>Month Year</w:t>
      </w:r>
    </w:p>
    <w:p w14:paraId="2D3F4B05" w14:textId="77777777" w:rsidR="00F25F06" w:rsidRPr="00A4644D" w:rsidRDefault="00F25F06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Brief description of what you designed</w:t>
      </w:r>
    </w:p>
    <w:p w14:paraId="702DD548" w14:textId="77777777" w:rsidR="00F25F06" w:rsidRPr="00A4644D" w:rsidRDefault="00F25F06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Outcome or impact (exhibition, client implementation, award, etc.)</w:t>
      </w:r>
    </w:p>
    <w:p w14:paraId="42D6194E" w14:textId="77777777" w:rsidR="00860CAA" w:rsidRPr="00A4644D" w:rsidRDefault="00860CAA" w:rsidP="003C173B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</w:p>
    <w:p w14:paraId="1F910232" w14:textId="39E5F7F7" w:rsidR="00AE3CDA" w:rsidRPr="00A4644D" w:rsidRDefault="00AE3CDA" w:rsidP="00A70FC6">
      <w:pPr>
        <w:spacing w:after="0" w:line="240" w:lineRule="exact"/>
        <w:rPr>
          <w:rFonts w:ascii="Aptos" w:hAnsi="Aptos"/>
          <w:b/>
          <w:bCs/>
        </w:rPr>
      </w:pPr>
      <w:r w:rsidRPr="00A4644D">
        <w:rPr>
          <w:rFonts w:ascii="Aptos" w:hAnsi="Aptos"/>
          <w:b/>
          <w:bCs/>
        </w:rPr>
        <w:t>RELEVANT SKILLS [</w:t>
      </w:r>
      <w:r w:rsidR="001152F5" w:rsidRPr="00A4644D">
        <w:rPr>
          <w:rFonts w:ascii="Aptos" w:hAnsi="Aptos"/>
          <w:b/>
          <w:bCs/>
        </w:rPr>
        <w:t>B</w:t>
      </w:r>
      <w:r w:rsidRPr="00A4644D">
        <w:rPr>
          <w:rFonts w:ascii="Aptos" w:hAnsi="Aptos"/>
          <w:b/>
          <w:bCs/>
        </w:rPr>
        <w:t xml:space="preserve">elow are examples: only list skills beyond a basic skillset] </w:t>
      </w:r>
    </w:p>
    <w:p w14:paraId="3B949369" w14:textId="7A7882C6" w:rsidR="00AE3CDA" w:rsidRPr="00A4644D" w:rsidRDefault="00AE3CDA" w:rsidP="00561B95">
      <w:pPr>
        <w:pStyle w:val="NoSpacing"/>
        <w:ind w:left="360"/>
        <w:rPr>
          <w:rFonts w:ascii="Aptos" w:hAnsi="Aptos"/>
        </w:rPr>
      </w:pPr>
      <w:r w:rsidRPr="00A4644D">
        <w:rPr>
          <w:rFonts w:ascii="Aptos" w:hAnsi="Aptos"/>
          <w:b/>
          <w:bCs/>
        </w:rPr>
        <w:t>Languages</w:t>
      </w:r>
      <w:r w:rsidRPr="00A4644D">
        <w:rPr>
          <w:rFonts w:ascii="Aptos" w:hAnsi="Aptos"/>
        </w:rPr>
        <w:t>:</w:t>
      </w:r>
      <w:r w:rsidRPr="00A4644D">
        <w:rPr>
          <w:rFonts w:ascii="Aptos" w:hAnsi="Aptos"/>
          <w:b/>
          <w:bCs/>
        </w:rPr>
        <w:t xml:space="preserve"> </w:t>
      </w:r>
      <w:r w:rsidRPr="00A4644D">
        <w:rPr>
          <w:rFonts w:ascii="Aptos" w:hAnsi="Aptos"/>
        </w:rPr>
        <w:t>Spanish (Proficient), Chinese (Intermediate)</w:t>
      </w:r>
    </w:p>
    <w:p w14:paraId="4DE7F99C" w14:textId="77777777" w:rsidR="00AE3CDA" w:rsidRPr="00A4644D" w:rsidRDefault="00AE3CDA" w:rsidP="00561B95">
      <w:pPr>
        <w:pStyle w:val="NoSpacing"/>
        <w:ind w:firstLine="360"/>
        <w:rPr>
          <w:rFonts w:ascii="Aptos" w:hAnsi="Aptos"/>
        </w:rPr>
      </w:pPr>
      <w:r w:rsidRPr="00A4644D">
        <w:rPr>
          <w:rFonts w:ascii="Aptos" w:hAnsi="Aptos"/>
          <w:b/>
          <w:bCs/>
        </w:rPr>
        <w:t>Design Tools</w:t>
      </w:r>
      <w:r w:rsidRPr="00A4644D">
        <w:rPr>
          <w:rFonts w:ascii="Aptos" w:hAnsi="Aptos"/>
        </w:rPr>
        <w:t>: Figma, Adobe Creative Suite, Sketch, XD</w:t>
      </w:r>
    </w:p>
    <w:p w14:paraId="575FC70A" w14:textId="77777777" w:rsidR="00AE3CDA" w:rsidRPr="00A4644D" w:rsidRDefault="00AE3CDA" w:rsidP="00561B95">
      <w:pPr>
        <w:pStyle w:val="NoSpacing"/>
        <w:ind w:firstLine="360"/>
        <w:rPr>
          <w:rFonts w:ascii="Aptos" w:hAnsi="Aptos"/>
        </w:rPr>
      </w:pPr>
      <w:r w:rsidRPr="00A4644D">
        <w:rPr>
          <w:rFonts w:ascii="Aptos" w:hAnsi="Aptos"/>
          <w:b/>
          <w:bCs/>
        </w:rPr>
        <w:t>Product / Industrial Tools</w:t>
      </w:r>
      <w:r w:rsidRPr="00A4644D">
        <w:rPr>
          <w:rFonts w:ascii="Aptos" w:hAnsi="Aptos"/>
        </w:rPr>
        <w:t>: SolidWorks, Fusion 360, Rhino, KeyShot, CAD Modeling</w:t>
      </w:r>
    </w:p>
    <w:p w14:paraId="10639DA8" w14:textId="77777777" w:rsidR="00AE3CDA" w:rsidRPr="00A4644D" w:rsidRDefault="00AE3CDA" w:rsidP="00561B95">
      <w:pPr>
        <w:pStyle w:val="NoSpacing"/>
        <w:ind w:firstLine="360"/>
        <w:rPr>
          <w:rFonts w:ascii="Aptos" w:hAnsi="Aptos"/>
        </w:rPr>
      </w:pPr>
      <w:r w:rsidRPr="00A4644D">
        <w:rPr>
          <w:rFonts w:ascii="Aptos" w:hAnsi="Aptos"/>
          <w:b/>
          <w:bCs/>
        </w:rPr>
        <w:t>Prototyping</w:t>
      </w:r>
      <w:r w:rsidRPr="00A4644D">
        <w:rPr>
          <w:rFonts w:ascii="Aptos" w:hAnsi="Aptos"/>
        </w:rPr>
        <w:t>: Physical Prototyping, 3D Printing, Wireframing, Interactive Prototypes</w:t>
      </w:r>
    </w:p>
    <w:p w14:paraId="58A3F365" w14:textId="77777777" w:rsidR="00AE3CDA" w:rsidRPr="00A4644D" w:rsidRDefault="00AE3CDA" w:rsidP="00561B95">
      <w:pPr>
        <w:pStyle w:val="NoSpacing"/>
        <w:ind w:firstLine="360"/>
        <w:rPr>
          <w:rFonts w:ascii="Aptos" w:hAnsi="Aptos"/>
        </w:rPr>
      </w:pPr>
      <w:r w:rsidRPr="00A4644D">
        <w:rPr>
          <w:rFonts w:ascii="Aptos" w:hAnsi="Aptos"/>
          <w:b/>
          <w:bCs/>
        </w:rPr>
        <w:t>UX / Digital</w:t>
      </w:r>
      <w:r w:rsidRPr="00A4644D">
        <w:rPr>
          <w:rFonts w:ascii="Aptos" w:hAnsi="Aptos"/>
        </w:rPr>
        <w:t>: User Flows, Wireframes, Design Systems, Information Architecture</w:t>
      </w:r>
    </w:p>
    <w:p w14:paraId="24BD60D4" w14:textId="77777777" w:rsidR="00AE3CDA" w:rsidRPr="00A4644D" w:rsidRDefault="00AE3CDA" w:rsidP="00561B95">
      <w:pPr>
        <w:pStyle w:val="NoSpacing"/>
        <w:ind w:firstLine="360"/>
        <w:rPr>
          <w:rFonts w:ascii="Aptos" w:hAnsi="Aptos"/>
        </w:rPr>
      </w:pPr>
      <w:r w:rsidRPr="00A4644D">
        <w:rPr>
          <w:rFonts w:ascii="Aptos" w:hAnsi="Aptos"/>
          <w:b/>
          <w:bCs/>
        </w:rPr>
        <w:t>Materials / CMF</w:t>
      </w:r>
      <w:r w:rsidRPr="00A4644D">
        <w:rPr>
          <w:rFonts w:ascii="Aptos" w:hAnsi="Aptos"/>
        </w:rPr>
        <w:t>: Material Exploration, Color/Material/Finish Design, Manufacturing Architecture</w:t>
      </w:r>
    </w:p>
    <w:p w14:paraId="5BECA45B" w14:textId="77777777" w:rsidR="00AE3CDA" w:rsidRPr="00A4644D" w:rsidRDefault="00AE3CDA" w:rsidP="003C173B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</w:p>
    <w:p w14:paraId="1C68CBDD" w14:textId="751E5670" w:rsidR="00AE3CDA" w:rsidRPr="00A4644D" w:rsidRDefault="00AE3CDA" w:rsidP="00AE3CDA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</w:rPr>
      </w:pPr>
      <w:r w:rsidRPr="00A4644D">
        <w:rPr>
          <w:rFonts w:ascii="Aptos" w:hAnsi="Aptos" w:cs="Times New Roman"/>
          <w:b/>
          <w:bCs/>
          <w:iCs/>
        </w:rPr>
        <w:t>VOLUNTEER &amp; LEADERSHIP EXPERIENCE [Optional-showcase transferable skills/successes]</w:t>
      </w:r>
    </w:p>
    <w:p w14:paraId="682C63D2" w14:textId="1D7B1E45" w:rsidR="00AE3CDA" w:rsidRPr="00A4644D" w:rsidRDefault="00AE3CDA" w:rsidP="00AE3CDA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  <w:b/>
          <w:bCs/>
          <w:iCs/>
        </w:rPr>
        <w:t>Position</w:t>
      </w:r>
      <w:r w:rsidRPr="00A4644D">
        <w:rPr>
          <w:rFonts w:ascii="Aptos" w:hAnsi="Aptos" w:cs="Times New Roman"/>
          <w:iCs/>
        </w:rPr>
        <w:t>,</w:t>
      </w:r>
      <w:r w:rsidRPr="00A4644D">
        <w:rPr>
          <w:rFonts w:ascii="Aptos" w:hAnsi="Aptos" w:cs="Times New Roman"/>
          <w:b/>
          <w:bCs/>
          <w:iCs/>
        </w:rPr>
        <w:t xml:space="preserve"> </w:t>
      </w:r>
      <w:r w:rsidRPr="00A4644D">
        <w:rPr>
          <w:rFonts w:ascii="Aptos" w:hAnsi="Aptos" w:cs="Times New Roman"/>
          <w:bCs/>
          <w:i/>
          <w:iCs/>
        </w:rPr>
        <w:t xml:space="preserve">Organization, </w:t>
      </w:r>
      <w:r w:rsidRPr="00A4644D">
        <w:rPr>
          <w:rFonts w:ascii="Aptos" w:hAnsi="Aptos" w:cs="Times New Roman"/>
          <w:bCs/>
        </w:rPr>
        <w:t>City, ST</w:t>
      </w:r>
      <w:r w:rsidRPr="00A4644D">
        <w:rPr>
          <w:rFonts w:ascii="Aptos" w:hAnsi="Aptos" w:cs="Times New Roman"/>
          <w:b/>
        </w:rPr>
        <w:tab/>
      </w:r>
      <w:r w:rsidRPr="00A4644D">
        <w:rPr>
          <w:rFonts w:ascii="Aptos" w:hAnsi="Aptos" w:cs="Times New Roman"/>
        </w:rPr>
        <w:t>Month Year-Month Year</w:t>
      </w:r>
    </w:p>
    <w:p w14:paraId="09FE6501" w14:textId="77777777" w:rsidR="00AE3CDA" w:rsidRPr="00A4644D" w:rsidRDefault="00AE3CDA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7F75988C" w14:textId="77777777" w:rsidR="00AE3CDA" w:rsidRPr="00A4644D" w:rsidRDefault="00AE3CDA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25CBE6C7" w14:textId="77777777" w:rsidR="00AE3CDA" w:rsidRPr="00A4644D" w:rsidRDefault="00AE3CDA" w:rsidP="00AE3CDA">
      <w:pPr>
        <w:spacing w:after="0" w:line="240" w:lineRule="exact"/>
        <w:rPr>
          <w:rFonts w:ascii="Aptos" w:hAnsi="Aptos"/>
          <w:b/>
          <w:bCs/>
        </w:rPr>
      </w:pPr>
    </w:p>
    <w:p w14:paraId="63A1D475" w14:textId="77777777" w:rsidR="00561B95" w:rsidRPr="00A4644D" w:rsidRDefault="00561B95" w:rsidP="00561B95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A4644D">
        <w:rPr>
          <w:rFonts w:ascii="Aptos" w:hAnsi="Aptos" w:cs="Times New Roman"/>
          <w:b/>
          <w:bCs/>
          <w:iCs/>
        </w:rPr>
        <w:t>Position</w:t>
      </w:r>
      <w:r w:rsidRPr="00A4644D">
        <w:rPr>
          <w:rFonts w:ascii="Aptos" w:hAnsi="Aptos" w:cs="Times New Roman"/>
          <w:iCs/>
        </w:rPr>
        <w:t>,</w:t>
      </w:r>
      <w:r w:rsidRPr="00A4644D">
        <w:rPr>
          <w:rFonts w:ascii="Aptos" w:hAnsi="Aptos" w:cs="Times New Roman"/>
          <w:b/>
          <w:bCs/>
          <w:iCs/>
        </w:rPr>
        <w:t xml:space="preserve"> </w:t>
      </w:r>
      <w:r w:rsidRPr="00A4644D">
        <w:rPr>
          <w:rFonts w:ascii="Aptos" w:hAnsi="Aptos" w:cs="Times New Roman"/>
          <w:bCs/>
          <w:i/>
          <w:iCs/>
        </w:rPr>
        <w:t xml:space="preserve">Organization, </w:t>
      </w:r>
      <w:r w:rsidRPr="00A4644D">
        <w:rPr>
          <w:rFonts w:ascii="Aptos" w:hAnsi="Aptos" w:cs="Times New Roman"/>
          <w:bCs/>
        </w:rPr>
        <w:t>City, ST</w:t>
      </w:r>
      <w:r w:rsidRPr="00A4644D">
        <w:rPr>
          <w:rFonts w:ascii="Aptos" w:hAnsi="Aptos" w:cs="Times New Roman"/>
          <w:b/>
        </w:rPr>
        <w:tab/>
      </w:r>
      <w:r w:rsidRPr="00A4644D">
        <w:rPr>
          <w:rFonts w:ascii="Aptos" w:hAnsi="Aptos" w:cs="Times New Roman"/>
        </w:rPr>
        <w:t>Month Year-Month Year</w:t>
      </w:r>
    </w:p>
    <w:p w14:paraId="52608B48" w14:textId="77777777" w:rsidR="00561B95" w:rsidRPr="00A4644D" w:rsidRDefault="00561B95" w:rsidP="00561B95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5CCC2FE2" w14:textId="77777777" w:rsidR="00561B95" w:rsidRPr="00A4644D" w:rsidRDefault="00561B95" w:rsidP="00561B95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Action verb, what you did (include #s), why/how/result of the activity</w:t>
      </w:r>
    </w:p>
    <w:p w14:paraId="426CD12F" w14:textId="77777777" w:rsidR="00561B95" w:rsidRPr="00A4644D" w:rsidRDefault="00561B95" w:rsidP="00AE3CDA">
      <w:pPr>
        <w:spacing w:after="0" w:line="240" w:lineRule="exact"/>
        <w:rPr>
          <w:rFonts w:ascii="Aptos" w:hAnsi="Aptos"/>
          <w:b/>
          <w:bCs/>
        </w:rPr>
      </w:pPr>
    </w:p>
    <w:p w14:paraId="0F03BA14" w14:textId="1A4A0C70" w:rsidR="00AE3CDA" w:rsidRPr="00A4644D" w:rsidRDefault="00AE3CDA" w:rsidP="00AE3CDA">
      <w:pPr>
        <w:spacing w:after="0" w:line="240" w:lineRule="exact"/>
        <w:rPr>
          <w:rFonts w:ascii="Aptos" w:hAnsi="Aptos"/>
          <w:b/>
          <w:bCs/>
        </w:rPr>
      </w:pPr>
      <w:r w:rsidRPr="00A4644D">
        <w:rPr>
          <w:rFonts w:ascii="Aptos" w:hAnsi="Aptos"/>
          <w:b/>
          <w:bCs/>
        </w:rPr>
        <w:t>AWARDS &amp; RECOGNITIONS</w:t>
      </w:r>
    </w:p>
    <w:p w14:paraId="1BA4BF42" w14:textId="77777777" w:rsidR="00AE3CDA" w:rsidRPr="00A4644D" w:rsidRDefault="00AE3CDA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 xml:space="preserve">Department Design Awards </w:t>
      </w:r>
    </w:p>
    <w:p w14:paraId="1A70F088" w14:textId="19A3F4DF" w:rsidR="00AE3CDA" w:rsidRPr="00A4644D" w:rsidRDefault="00AE3CDA" w:rsidP="00A35466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2"/>
          <w:szCs w:val="22"/>
        </w:rPr>
      </w:pPr>
      <w:r w:rsidRPr="00A4644D">
        <w:rPr>
          <w:rFonts w:ascii="Aptos" w:hAnsi="Aptos"/>
          <w:sz w:val="22"/>
          <w:szCs w:val="22"/>
        </w:rPr>
        <w:t>Competition Awards</w:t>
      </w:r>
    </w:p>
    <w:p w14:paraId="1CFE69D3" w14:textId="77777777" w:rsidR="00860CAA" w:rsidRPr="00A4644D" w:rsidRDefault="00860CAA" w:rsidP="003C173B">
      <w:pPr>
        <w:pStyle w:val="NoSpacing"/>
        <w:tabs>
          <w:tab w:val="right" w:pos="10800"/>
        </w:tabs>
        <w:rPr>
          <w:rFonts w:ascii="Aptos" w:hAnsi="Aptos" w:cs="Times New Roman"/>
          <w:b/>
        </w:rPr>
      </w:pPr>
    </w:p>
    <w:p w14:paraId="577EE4B4" w14:textId="31E51061" w:rsidR="00934894" w:rsidRPr="00A4644D" w:rsidRDefault="00934894" w:rsidP="00AE3CDA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A4644D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156F628A" w14:textId="77777777" w:rsidR="00113476" w:rsidRPr="00A4644D" w:rsidRDefault="00113476" w:rsidP="00AE3CDA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A4644D">
        <w:rPr>
          <w:rFonts w:ascii="Aptos" w:hAnsi="Aptos" w:cs="Times New Roman"/>
          <w:i/>
          <w:sz w:val="20"/>
          <w:szCs w:val="20"/>
        </w:rPr>
        <w:t>Organize the sections as they relate to the position you are applying for, with the most relevant at the top.</w:t>
      </w:r>
    </w:p>
    <w:p w14:paraId="6D23FF47" w14:textId="77777777" w:rsidR="00113476" w:rsidRPr="00A4644D" w:rsidRDefault="00113476" w:rsidP="00AE3CDA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A4644D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19053B02" w14:textId="77777777" w:rsidR="00113476" w:rsidRPr="00A4644D" w:rsidRDefault="00113476" w:rsidP="00AE3CDA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A4644D">
        <w:rPr>
          <w:rFonts w:ascii="Aptos" w:hAnsi="Aptos" w:cs="Times New Roman"/>
          <w:i/>
          <w:sz w:val="20"/>
          <w:szCs w:val="20"/>
        </w:rPr>
        <w:t>Use short, creative language in bullets but avoid vague adjectives.</w:t>
      </w:r>
    </w:p>
    <w:p w14:paraId="746763EE" w14:textId="74C0D27A" w:rsidR="000C098A" w:rsidRPr="00A4644D" w:rsidRDefault="000C098A" w:rsidP="00AE3CDA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A4644D">
        <w:rPr>
          <w:rFonts w:ascii="Aptos" w:hAnsi="Aptos" w:cs="Times New Roman"/>
          <w:i/>
          <w:sz w:val="20"/>
          <w:szCs w:val="20"/>
        </w:rPr>
        <w:t xml:space="preserve">If you need to build a designed </w:t>
      </w:r>
      <w:r w:rsidR="00FC2FDD" w:rsidRPr="00A4644D">
        <w:rPr>
          <w:rFonts w:ascii="Aptos" w:hAnsi="Aptos" w:cs="Times New Roman"/>
          <w:i/>
          <w:sz w:val="20"/>
          <w:szCs w:val="20"/>
        </w:rPr>
        <w:t>resume,</w:t>
      </w:r>
      <w:r w:rsidRPr="00A4644D">
        <w:rPr>
          <w:rFonts w:ascii="Aptos" w:hAnsi="Aptos" w:cs="Times New Roman"/>
          <w:i/>
          <w:sz w:val="20"/>
          <w:szCs w:val="20"/>
        </w:rPr>
        <w:t xml:space="preserve"> ensure it contains the above recommendations with a focus on readability.</w:t>
      </w:r>
    </w:p>
    <w:p w14:paraId="51A14532" w14:textId="548CFAC9" w:rsidR="002410C4" w:rsidRPr="00A4644D" w:rsidRDefault="00113476" w:rsidP="00AE3CDA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A4644D">
        <w:rPr>
          <w:rFonts w:ascii="Aptos" w:hAnsi="Aptos" w:cs="Times New Roman"/>
          <w:i/>
          <w:sz w:val="20"/>
          <w:szCs w:val="20"/>
        </w:rPr>
        <w:t>Keep one page, filling the entire page</w:t>
      </w:r>
      <w:r w:rsidR="00561B95" w:rsidRPr="00A4644D">
        <w:rPr>
          <w:rFonts w:ascii="Aptos" w:hAnsi="Aptos" w:cs="Times New Roman"/>
          <w:i/>
          <w:sz w:val="20"/>
          <w:szCs w:val="20"/>
        </w:rPr>
        <w:t xml:space="preserve"> </w:t>
      </w:r>
      <w:r w:rsidR="00BF17AB" w:rsidRPr="00A4644D">
        <w:rPr>
          <w:rFonts w:ascii="Aptos" w:hAnsi="Aptos" w:cs="Times New Roman"/>
          <w:i/>
          <w:sz w:val="20"/>
          <w:szCs w:val="20"/>
        </w:rPr>
        <w:t>| Margin</w:t>
      </w:r>
      <w:r w:rsidRPr="00A4644D">
        <w:rPr>
          <w:rFonts w:ascii="Aptos" w:hAnsi="Aptos" w:cs="Times New Roman"/>
          <w:i/>
          <w:sz w:val="20"/>
          <w:szCs w:val="20"/>
        </w:rPr>
        <w:t xml:space="preserve"> Size: .5” – 1” | Font size: 11-12 (Name should be larger)</w:t>
      </w:r>
    </w:p>
    <w:sectPr w:rsidR="002410C4" w:rsidRPr="00A4644D" w:rsidSect="002410C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D296C"/>
    <w:multiLevelType w:val="hybridMultilevel"/>
    <w:tmpl w:val="8F509BF0"/>
    <w:lvl w:ilvl="0" w:tplc="BD42159E">
      <w:numFmt w:val="bullet"/>
      <w:lvlText w:val="•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A0B96"/>
    <w:multiLevelType w:val="hybridMultilevel"/>
    <w:tmpl w:val="71F687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6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6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5"/>
  </w:num>
  <w:num w:numId="6" w16cid:durableId="729766312">
    <w:abstractNumId w:val="4"/>
  </w:num>
  <w:num w:numId="7" w16cid:durableId="287703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20E"/>
    <w:rsid w:val="00031E44"/>
    <w:rsid w:val="0005064C"/>
    <w:rsid w:val="0005720E"/>
    <w:rsid w:val="00096B23"/>
    <w:rsid w:val="000C098A"/>
    <w:rsid w:val="000D1C71"/>
    <w:rsid w:val="00113476"/>
    <w:rsid w:val="001152F5"/>
    <w:rsid w:val="00123443"/>
    <w:rsid w:val="00127587"/>
    <w:rsid w:val="00163C71"/>
    <w:rsid w:val="00173670"/>
    <w:rsid w:val="001D2180"/>
    <w:rsid w:val="001F08C0"/>
    <w:rsid w:val="00210DC5"/>
    <w:rsid w:val="002410C4"/>
    <w:rsid w:val="00253153"/>
    <w:rsid w:val="00275037"/>
    <w:rsid w:val="00296D65"/>
    <w:rsid w:val="002B16A4"/>
    <w:rsid w:val="002C29F7"/>
    <w:rsid w:val="00317E37"/>
    <w:rsid w:val="003C173B"/>
    <w:rsid w:val="003C68F9"/>
    <w:rsid w:val="003D5408"/>
    <w:rsid w:val="00401BC9"/>
    <w:rsid w:val="0040325D"/>
    <w:rsid w:val="00406744"/>
    <w:rsid w:val="00412227"/>
    <w:rsid w:val="00475CB6"/>
    <w:rsid w:val="00506C8F"/>
    <w:rsid w:val="00530E36"/>
    <w:rsid w:val="00561B95"/>
    <w:rsid w:val="00564F9E"/>
    <w:rsid w:val="005C413A"/>
    <w:rsid w:val="005C598A"/>
    <w:rsid w:val="006038E6"/>
    <w:rsid w:val="00615F17"/>
    <w:rsid w:val="00644335"/>
    <w:rsid w:val="006B29A5"/>
    <w:rsid w:val="00762167"/>
    <w:rsid w:val="007A3DEA"/>
    <w:rsid w:val="007B06D9"/>
    <w:rsid w:val="007E1B74"/>
    <w:rsid w:val="00850430"/>
    <w:rsid w:val="00860CAA"/>
    <w:rsid w:val="0086175B"/>
    <w:rsid w:val="008A5E44"/>
    <w:rsid w:val="008B5338"/>
    <w:rsid w:val="008D7087"/>
    <w:rsid w:val="0090446E"/>
    <w:rsid w:val="00934894"/>
    <w:rsid w:val="00954003"/>
    <w:rsid w:val="0095751C"/>
    <w:rsid w:val="00990E77"/>
    <w:rsid w:val="009F005D"/>
    <w:rsid w:val="00A35466"/>
    <w:rsid w:val="00A4644D"/>
    <w:rsid w:val="00A70FC6"/>
    <w:rsid w:val="00AA1FAA"/>
    <w:rsid w:val="00AD7A98"/>
    <w:rsid w:val="00AE3CDA"/>
    <w:rsid w:val="00B0004F"/>
    <w:rsid w:val="00B163E5"/>
    <w:rsid w:val="00B16531"/>
    <w:rsid w:val="00B46AF4"/>
    <w:rsid w:val="00B508F5"/>
    <w:rsid w:val="00B95B0E"/>
    <w:rsid w:val="00BC3CE7"/>
    <w:rsid w:val="00BC6B7E"/>
    <w:rsid w:val="00BD4457"/>
    <w:rsid w:val="00BF17AB"/>
    <w:rsid w:val="00C047CA"/>
    <w:rsid w:val="00C15059"/>
    <w:rsid w:val="00C27C60"/>
    <w:rsid w:val="00C53A58"/>
    <w:rsid w:val="00C81612"/>
    <w:rsid w:val="00CD1623"/>
    <w:rsid w:val="00CD2B23"/>
    <w:rsid w:val="00CE0AF7"/>
    <w:rsid w:val="00D13F80"/>
    <w:rsid w:val="00D64A7B"/>
    <w:rsid w:val="00D777FF"/>
    <w:rsid w:val="00DA1D3C"/>
    <w:rsid w:val="00DA5C7D"/>
    <w:rsid w:val="00DC2191"/>
    <w:rsid w:val="00E800DC"/>
    <w:rsid w:val="00EC3272"/>
    <w:rsid w:val="00F00969"/>
    <w:rsid w:val="00F02296"/>
    <w:rsid w:val="00F0727A"/>
    <w:rsid w:val="00F25F06"/>
    <w:rsid w:val="00FC2FDD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305AF"/>
  <w15:chartTrackingRefBased/>
  <w15:docId w15:val="{42D31D22-9DB8-4527-A397-8E87E3C0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5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(55).dotx</Template>
  <TotalTime>289</TotalTime>
  <Pages>1</Pages>
  <Words>409</Words>
  <Characters>2385</Characters>
  <Application>Microsoft Office Word</Application>
  <DocSecurity>0</DocSecurity>
  <Lines>58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13</cp:revision>
  <cp:lastPrinted>2026-03-20T16:40:00Z</cp:lastPrinted>
  <dcterms:created xsi:type="dcterms:W3CDTF">2026-03-20T16:53:00Z</dcterms:created>
  <dcterms:modified xsi:type="dcterms:W3CDTF">2026-04-02T16:38:00Z</dcterms:modified>
</cp:coreProperties>
</file>