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1A1D" w14:textId="77777777" w:rsidR="00433752" w:rsidRPr="00433752" w:rsidRDefault="00433752" w:rsidP="00D77174">
      <w:pPr>
        <w:pStyle w:val="NoSpacing"/>
        <w:rPr>
          <w:rFonts w:ascii="Aptos" w:hAnsi="Aptos" w:cs="Times New Roman"/>
          <w:b/>
          <w:sz w:val="40"/>
          <w:szCs w:val="40"/>
        </w:rPr>
      </w:pPr>
      <w:r w:rsidRPr="00433752">
        <w:rPr>
          <w:rFonts w:ascii="Aptos" w:hAnsi="Aptos" w:cs="Times New Roman"/>
          <w:b/>
          <w:sz w:val="40"/>
          <w:szCs w:val="40"/>
        </w:rPr>
        <w:t>NAME</w:t>
      </w:r>
    </w:p>
    <w:p w14:paraId="6D97E558" w14:textId="340AD8EF" w:rsidR="00917F7D" w:rsidRPr="00D77174" w:rsidRDefault="008566D2" w:rsidP="00D77174">
      <w:pPr>
        <w:pStyle w:val="NoSpacing"/>
        <w:jc w:val="right"/>
        <w:rPr>
          <w:rFonts w:ascii="Aptos" w:hAnsi="Aptos" w:cs="Times New Roman"/>
          <w:bCs/>
          <w:sz w:val="20"/>
          <w:szCs w:val="20"/>
        </w:rPr>
      </w:pPr>
      <w:r w:rsidRPr="00D77174">
        <w:rPr>
          <w:rFonts w:ascii="Aptos" w:hAnsi="Aptos" w:cs="Times New Roman"/>
          <w:sz w:val="20"/>
          <w:szCs w:val="20"/>
        </w:rPr>
        <w:t xml:space="preserve">(123) 456-7890 </w:t>
      </w:r>
      <w:r w:rsidRPr="00D77174">
        <w:rPr>
          <w:rFonts w:ascii="Aptos" w:hAnsi="Aptos" w:cs="Times New Roman"/>
          <w:b/>
          <w:sz w:val="20"/>
          <w:szCs w:val="20"/>
        </w:rPr>
        <w:t xml:space="preserve">∙ </w:t>
      </w:r>
      <w:r w:rsidR="00E05F44" w:rsidRPr="00D77174">
        <w:rPr>
          <w:rFonts w:ascii="Aptos" w:hAnsi="Aptos" w:cs="Times New Roman"/>
          <w:bCs/>
          <w:sz w:val="20"/>
          <w:szCs w:val="20"/>
        </w:rPr>
        <w:t>e</w:t>
      </w:r>
      <w:r w:rsidRPr="00D77174">
        <w:rPr>
          <w:rFonts w:ascii="Aptos" w:hAnsi="Aptos" w:cs="Times New Roman"/>
          <w:sz w:val="20"/>
          <w:szCs w:val="20"/>
        </w:rPr>
        <w:t>mail@</w:t>
      </w:r>
      <w:r w:rsidR="00E05F44" w:rsidRPr="00D77174">
        <w:rPr>
          <w:rFonts w:ascii="Aptos" w:hAnsi="Aptos" w:cs="Times New Roman"/>
          <w:sz w:val="20"/>
          <w:szCs w:val="20"/>
        </w:rPr>
        <w:t>school</w:t>
      </w:r>
      <w:r w:rsidRPr="00D77174">
        <w:rPr>
          <w:rFonts w:ascii="Aptos" w:hAnsi="Aptos" w:cs="Times New Roman"/>
          <w:sz w:val="20"/>
          <w:szCs w:val="20"/>
        </w:rPr>
        <w:t>.</w:t>
      </w:r>
      <w:r w:rsidR="00E05F44" w:rsidRPr="00D77174">
        <w:rPr>
          <w:rFonts w:ascii="Aptos" w:hAnsi="Aptos" w:cs="Times New Roman"/>
          <w:sz w:val="20"/>
          <w:szCs w:val="20"/>
        </w:rPr>
        <w:t>edu</w:t>
      </w:r>
      <w:r w:rsidRPr="00D77174">
        <w:rPr>
          <w:rFonts w:ascii="Aptos" w:hAnsi="Aptos" w:cs="Times New Roman"/>
          <w:sz w:val="20"/>
          <w:szCs w:val="20"/>
        </w:rPr>
        <w:t xml:space="preserve"> </w:t>
      </w:r>
      <w:r w:rsidRPr="00D77174">
        <w:rPr>
          <w:rFonts w:ascii="Aptos" w:hAnsi="Aptos" w:cs="Times New Roman"/>
          <w:b/>
          <w:sz w:val="20"/>
          <w:szCs w:val="20"/>
        </w:rPr>
        <w:t xml:space="preserve">∙ </w:t>
      </w:r>
      <w:r w:rsidR="00917F7D" w:rsidRPr="00D77174">
        <w:rPr>
          <w:rFonts w:ascii="Aptos" w:hAnsi="Aptos" w:cs="Times New Roman"/>
          <w:bCs/>
          <w:sz w:val="20"/>
          <w:szCs w:val="20"/>
        </w:rPr>
        <w:t>LinkedIn URL</w:t>
      </w:r>
    </w:p>
    <w:p w14:paraId="29426C81" w14:textId="7EFF4A33" w:rsidR="008566D2" w:rsidRPr="00D77174" w:rsidRDefault="008566D2" w:rsidP="00D77174">
      <w:pPr>
        <w:pStyle w:val="NoSpacing"/>
        <w:jc w:val="right"/>
        <w:rPr>
          <w:rFonts w:ascii="Aptos" w:hAnsi="Aptos" w:cs="Times New Roman"/>
          <w:bCs/>
          <w:sz w:val="20"/>
          <w:szCs w:val="20"/>
        </w:rPr>
      </w:pPr>
      <w:r w:rsidRPr="00D77174">
        <w:rPr>
          <w:rFonts w:ascii="Aptos" w:hAnsi="Aptos" w:cs="Times New Roman"/>
          <w:sz w:val="20"/>
          <w:szCs w:val="20"/>
        </w:rPr>
        <w:t xml:space="preserve">Portfolio/Website </w:t>
      </w:r>
      <w:r w:rsidRPr="00D77174">
        <w:rPr>
          <w:rFonts w:ascii="Aptos" w:hAnsi="Aptos" w:cs="Times New Roman"/>
          <w:b/>
          <w:sz w:val="20"/>
          <w:szCs w:val="20"/>
        </w:rPr>
        <w:t xml:space="preserve">∙ </w:t>
      </w:r>
      <w:r w:rsidR="00917F7D" w:rsidRPr="00D77174">
        <w:rPr>
          <w:rFonts w:ascii="Aptos" w:hAnsi="Aptos" w:cs="Times New Roman"/>
          <w:bCs/>
          <w:sz w:val="20"/>
          <w:szCs w:val="20"/>
        </w:rPr>
        <w:t>Demo</w:t>
      </w:r>
      <w:r w:rsidR="00917F7D" w:rsidRPr="00D77174">
        <w:rPr>
          <w:rFonts w:ascii="Aptos" w:hAnsi="Aptos" w:cs="Times New Roman"/>
          <w:b/>
          <w:sz w:val="20"/>
          <w:szCs w:val="20"/>
        </w:rPr>
        <w:t xml:space="preserve"> </w:t>
      </w:r>
      <w:r w:rsidR="00295C7E" w:rsidRPr="00D77174">
        <w:rPr>
          <w:rFonts w:ascii="Aptos" w:hAnsi="Aptos" w:cs="Times New Roman"/>
          <w:bCs/>
          <w:sz w:val="20"/>
          <w:szCs w:val="20"/>
        </w:rPr>
        <w:t xml:space="preserve">Reel </w:t>
      </w:r>
      <w:r w:rsidR="00295C7E" w:rsidRPr="00D77174">
        <w:rPr>
          <w:rFonts w:ascii="Aptos" w:hAnsi="Aptos" w:cs="Times New Roman"/>
          <w:b/>
          <w:sz w:val="20"/>
          <w:szCs w:val="20"/>
        </w:rPr>
        <w:t xml:space="preserve">∙ </w:t>
      </w:r>
      <w:r w:rsidR="00295C7E" w:rsidRPr="00D77174">
        <w:rPr>
          <w:rFonts w:ascii="Aptos" w:hAnsi="Aptos" w:cs="Times New Roman"/>
          <w:bCs/>
          <w:sz w:val="20"/>
          <w:szCs w:val="20"/>
        </w:rPr>
        <w:t>IMDB (if applicable)</w:t>
      </w:r>
    </w:p>
    <w:p w14:paraId="3419BCD8" w14:textId="77777777" w:rsidR="00D77174" w:rsidRDefault="00D77174" w:rsidP="00564F9E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</w:rPr>
        <w:sectPr w:rsidR="00D77174" w:rsidSect="00D77174">
          <w:pgSz w:w="12240" w:h="15840"/>
          <w:pgMar w:top="720" w:right="720" w:bottom="720" w:left="720" w:header="720" w:footer="720" w:gutter="0"/>
          <w:cols w:num="2" w:space="180"/>
          <w:docGrid w:linePitch="360"/>
        </w:sectPr>
      </w:pPr>
    </w:p>
    <w:p w14:paraId="659F3F0B" w14:textId="2F27DF4F" w:rsidR="008566D2" w:rsidRPr="00312076" w:rsidRDefault="00000000" w:rsidP="00564F9E">
      <w:pPr>
        <w:pStyle w:val="NoSpacing"/>
        <w:tabs>
          <w:tab w:val="left" w:pos="1530"/>
        </w:tabs>
        <w:jc w:val="center"/>
        <w:rPr>
          <w:rFonts w:ascii="Aptos" w:hAnsi="Aptos" w:cs="Times New Roman"/>
          <w:bCs/>
        </w:rPr>
      </w:pPr>
      <w:r>
        <w:rPr>
          <w:rFonts w:ascii="Aptos" w:hAnsi="Aptos" w:cs="Times New Roman"/>
          <w:bCs/>
        </w:rPr>
        <w:pict w14:anchorId="27AE9665">
          <v:rect id="_x0000_i1025" style="width:0;height:1.5pt" o:hralign="center" o:hrstd="t" o:hr="t" fillcolor="#a0a0a0" stroked="f"/>
        </w:pict>
      </w:r>
    </w:p>
    <w:p w14:paraId="0D837EC3" w14:textId="77777777" w:rsidR="00D77174" w:rsidRDefault="00D77174" w:rsidP="00D77174">
      <w:pPr>
        <w:pStyle w:val="NoSpacing"/>
        <w:tabs>
          <w:tab w:val="right" w:pos="10800"/>
        </w:tabs>
        <w:rPr>
          <w:rFonts w:ascii="Aptos" w:hAnsi="Aptos" w:cs="Times New Roman"/>
          <w:b/>
        </w:rPr>
      </w:pPr>
      <w:bookmarkStart w:id="0" w:name="_Hlk190534128"/>
    </w:p>
    <w:p w14:paraId="46E5BF23" w14:textId="6FCC591C" w:rsidR="00D77174" w:rsidRPr="00A4644D" w:rsidRDefault="00D77174" w:rsidP="00D77174">
      <w:pPr>
        <w:pStyle w:val="NoSpacing"/>
        <w:tabs>
          <w:tab w:val="right" w:pos="10800"/>
        </w:tabs>
        <w:rPr>
          <w:rFonts w:ascii="Aptos" w:hAnsi="Aptos" w:cs="Times New Roman"/>
          <w:b/>
        </w:rPr>
      </w:pPr>
      <w:r w:rsidRPr="00A4644D">
        <w:rPr>
          <w:rFonts w:ascii="Aptos" w:hAnsi="Aptos" w:cs="Times New Roman"/>
          <w:b/>
        </w:rPr>
        <w:t>EDUCATION</w:t>
      </w:r>
    </w:p>
    <w:p w14:paraId="05305D64" w14:textId="33684905" w:rsidR="008566D2" w:rsidRPr="00312076" w:rsidRDefault="008566D2" w:rsidP="005A24F2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</w:rPr>
        <w:t>B</w:t>
      </w:r>
      <w:r w:rsidR="00917F7D" w:rsidRPr="00312076">
        <w:rPr>
          <w:rFonts w:ascii="Aptos" w:hAnsi="Aptos" w:cs="Times New Roman"/>
          <w:b/>
          <w:bCs/>
        </w:rPr>
        <w:t>F</w:t>
      </w:r>
      <w:r w:rsidRPr="00312076">
        <w:rPr>
          <w:rFonts w:ascii="Aptos" w:hAnsi="Aptos" w:cs="Times New Roman"/>
          <w:b/>
          <w:bCs/>
        </w:rPr>
        <w:t xml:space="preserve">A: </w:t>
      </w:r>
      <w:r w:rsidR="00917F7D" w:rsidRPr="00312076">
        <w:rPr>
          <w:rFonts w:ascii="Aptos" w:hAnsi="Aptos" w:cs="Times New Roman"/>
          <w:b/>
          <w:bCs/>
        </w:rPr>
        <w:t>Animation</w:t>
      </w:r>
      <w:r w:rsidR="00D77174">
        <w:rPr>
          <w:rFonts w:ascii="Aptos" w:hAnsi="Aptos" w:cs="Times New Roman"/>
        </w:rPr>
        <w:t xml:space="preserve">, </w:t>
      </w:r>
      <w:r w:rsidR="00D77174" w:rsidRPr="00312076">
        <w:rPr>
          <w:rFonts w:ascii="Aptos" w:hAnsi="Aptos" w:cs="Times New Roman"/>
          <w:bCs/>
          <w:i/>
          <w:iCs/>
        </w:rPr>
        <w:t>Brigham Young University</w:t>
      </w:r>
      <w:r w:rsidR="00D77174">
        <w:rPr>
          <w:rFonts w:ascii="Aptos" w:hAnsi="Aptos" w:cs="Times New Roman"/>
          <w:bCs/>
        </w:rPr>
        <w:t>, Provo, UT</w:t>
      </w:r>
      <w:r w:rsidRPr="00312076">
        <w:rPr>
          <w:rFonts w:ascii="Aptos" w:hAnsi="Aptos" w:cs="Times New Roman"/>
          <w:b/>
        </w:rPr>
        <w:tab/>
      </w:r>
      <w:r w:rsidRPr="00312076">
        <w:rPr>
          <w:rFonts w:ascii="Aptos" w:hAnsi="Aptos" w:cs="Times New Roman"/>
        </w:rPr>
        <w:t>Apr 20XX (Your Graduation Date)</w:t>
      </w:r>
    </w:p>
    <w:p w14:paraId="3A662D8D" w14:textId="79D9F109" w:rsidR="008566D2" w:rsidRPr="00312076" w:rsidRDefault="008566D2" w:rsidP="005A24F2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</w:rPr>
        <w:t>Minor in XXXX</w:t>
      </w:r>
      <w:r w:rsidR="00B97547" w:rsidRPr="00312076">
        <w:rPr>
          <w:rFonts w:ascii="Aptos" w:hAnsi="Aptos" w:cs="Times New Roman"/>
        </w:rPr>
        <w:t xml:space="preserve"> </w:t>
      </w:r>
      <w:r w:rsidR="00B97547" w:rsidRPr="00312076">
        <w:rPr>
          <w:rFonts w:ascii="Aptos" w:hAnsi="Aptos" w:cs="Times New Roman"/>
          <w:b/>
          <w:bCs/>
        </w:rPr>
        <w:t>[if applicable]</w:t>
      </w:r>
    </w:p>
    <w:p w14:paraId="4D14E0CD" w14:textId="77777777" w:rsidR="00D77174" w:rsidRDefault="00D77174" w:rsidP="00D77174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640A25D2" w14:textId="44F6D9F8" w:rsidR="00D77174" w:rsidRDefault="00D77174" w:rsidP="00D77174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>
        <w:rPr>
          <w:rFonts w:ascii="Aptos" w:hAnsi="Aptos" w:cs="Times New Roman"/>
          <w:b/>
          <w:bCs/>
          <w:iCs/>
        </w:rPr>
        <w:t>ANIMATION / REEL PROJECTS [Class films, independent shorts, game projects, etc.]</w:t>
      </w:r>
    </w:p>
    <w:p w14:paraId="4E396944" w14:textId="08A2AE6C" w:rsidR="00917F7D" w:rsidRPr="00312076" w:rsidRDefault="00523F99" w:rsidP="005A24F2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  <w:iCs/>
        </w:rPr>
        <w:t>Role – Project Title</w:t>
      </w:r>
      <w:r w:rsidR="00D77174">
        <w:rPr>
          <w:rFonts w:ascii="Aptos" w:hAnsi="Aptos" w:cs="Times New Roman"/>
          <w:iCs/>
        </w:rPr>
        <w:t xml:space="preserve">, </w:t>
      </w:r>
      <w:r w:rsidR="00D77174" w:rsidRPr="00312076">
        <w:rPr>
          <w:rFonts w:ascii="Aptos" w:hAnsi="Aptos" w:cs="Times New Roman"/>
          <w:bCs/>
          <w:i/>
          <w:iCs/>
        </w:rPr>
        <w:t>Organization</w:t>
      </w:r>
      <w:r w:rsidR="00D77174">
        <w:rPr>
          <w:rFonts w:ascii="Aptos" w:hAnsi="Aptos" w:cs="Times New Roman"/>
          <w:bCs/>
        </w:rPr>
        <w:t>, City, ST</w:t>
      </w:r>
      <w:r w:rsidR="00917F7D" w:rsidRPr="00312076">
        <w:rPr>
          <w:rFonts w:ascii="Aptos" w:hAnsi="Aptos" w:cs="Times New Roman"/>
          <w:b/>
        </w:rPr>
        <w:tab/>
      </w:r>
      <w:r w:rsidR="00917F7D" w:rsidRPr="00312076">
        <w:rPr>
          <w:rFonts w:ascii="Aptos" w:hAnsi="Aptos" w:cs="Times New Roman"/>
        </w:rPr>
        <w:t>Month Year</w:t>
      </w:r>
    </w:p>
    <w:p w14:paraId="44BCB142" w14:textId="30B3D663" w:rsidR="00F06C37" w:rsidRPr="00312076" w:rsidRDefault="00F06C37" w:rsidP="001501A8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 xml:space="preserve">Action </w:t>
      </w:r>
      <w:r w:rsidR="0042416C" w:rsidRPr="00312076">
        <w:rPr>
          <w:rFonts w:ascii="Aptos" w:hAnsi="Aptos"/>
          <w:sz w:val="22"/>
          <w:szCs w:val="22"/>
        </w:rPr>
        <w:t>v</w:t>
      </w:r>
      <w:r w:rsidRPr="00312076">
        <w:rPr>
          <w:rFonts w:ascii="Aptos" w:hAnsi="Aptos"/>
          <w:sz w:val="22"/>
          <w:szCs w:val="22"/>
        </w:rPr>
        <w:t>erb, what you did (</w:t>
      </w:r>
      <w:r w:rsidR="0042416C" w:rsidRPr="00312076">
        <w:rPr>
          <w:rFonts w:ascii="Aptos" w:hAnsi="Aptos"/>
          <w:sz w:val="22"/>
          <w:szCs w:val="22"/>
        </w:rPr>
        <w:t>i</w:t>
      </w:r>
      <w:r w:rsidRPr="00312076">
        <w:rPr>
          <w:rFonts w:ascii="Aptos" w:hAnsi="Aptos"/>
          <w:sz w:val="22"/>
          <w:szCs w:val="22"/>
        </w:rPr>
        <w:t xml:space="preserve">nclude #s), </w:t>
      </w:r>
      <w:r w:rsidR="0042416C" w:rsidRPr="00312076">
        <w:rPr>
          <w:rFonts w:ascii="Aptos" w:hAnsi="Aptos"/>
          <w:sz w:val="22"/>
          <w:szCs w:val="22"/>
        </w:rPr>
        <w:t>w</w:t>
      </w:r>
      <w:r w:rsidRPr="00312076">
        <w:rPr>
          <w:rFonts w:ascii="Aptos" w:hAnsi="Aptos"/>
          <w:sz w:val="22"/>
          <w:szCs w:val="22"/>
        </w:rPr>
        <w:t>hy/</w:t>
      </w:r>
      <w:r w:rsidR="0042416C" w:rsidRPr="00312076">
        <w:rPr>
          <w:rFonts w:ascii="Aptos" w:hAnsi="Aptos"/>
          <w:sz w:val="22"/>
          <w:szCs w:val="22"/>
        </w:rPr>
        <w:t>h</w:t>
      </w:r>
      <w:r w:rsidRPr="00312076">
        <w:rPr>
          <w:rFonts w:ascii="Aptos" w:hAnsi="Aptos"/>
          <w:sz w:val="22"/>
          <w:szCs w:val="22"/>
        </w:rPr>
        <w:t>ow/</w:t>
      </w:r>
      <w:r w:rsidR="0042416C" w:rsidRPr="00312076">
        <w:rPr>
          <w:rFonts w:ascii="Aptos" w:hAnsi="Aptos"/>
          <w:sz w:val="22"/>
          <w:szCs w:val="22"/>
        </w:rPr>
        <w:t>r</w:t>
      </w:r>
      <w:r w:rsidRPr="00312076">
        <w:rPr>
          <w:rFonts w:ascii="Aptos" w:hAnsi="Aptos"/>
          <w:sz w:val="22"/>
          <w:szCs w:val="22"/>
        </w:rPr>
        <w:t>esult of the activity</w:t>
      </w:r>
    </w:p>
    <w:p w14:paraId="465F0E1B" w14:textId="77777777" w:rsidR="0042416C" w:rsidRPr="00312076" w:rsidRDefault="0042416C" w:rsidP="001501A8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023C57EC" w14:textId="77777777" w:rsidR="00F06C37" w:rsidRPr="00312076" w:rsidRDefault="00F06C37" w:rsidP="00F06C37">
      <w:pPr>
        <w:pStyle w:val="NoSpacing"/>
        <w:tabs>
          <w:tab w:val="right" w:pos="10800"/>
        </w:tabs>
        <w:ind w:left="90"/>
        <w:rPr>
          <w:rFonts w:ascii="Aptos" w:hAnsi="Aptos" w:cs="Times New Roman"/>
          <w:b/>
          <w:bCs/>
          <w:iCs/>
        </w:rPr>
      </w:pPr>
    </w:p>
    <w:p w14:paraId="3137EE5C" w14:textId="77777777" w:rsidR="00D77174" w:rsidRPr="00312076" w:rsidRDefault="00D77174" w:rsidP="00D77174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  <w:iCs/>
        </w:rPr>
        <w:t>Role – Project Title</w:t>
      </w:r>
      <w:r>
        <w:rPr>
          <w:rFonts w:ascii="Aptos" w:hAnsi="Aptos" w:cs="Times New Roman"/>
          <w:iCs/>
        </w:rPr>
        <w:t xml:space="preserve">, </w:t>
      </w:r>
      <w:r w:rsidRPr="00312076">
        <w:rPr>
          <w:rFonts w:ascii="Aptos" w:hAnsi="Aptos" w:cs="Times New Roman"/>
          <w:bCs/>
          <w:i/>
          <w:iCs/>
        </w:rPr>
        <w:t>Organization</w:t>
      </w:r>
      <w:r>
        <w:rPr>
          <w:rFonts w:ascii="Aptos" w:hAnsi="Aptos" w:cs="Times New Roman"/>
          <w:bCs/>
        </w:rPr>
        <w:t>, City, ST</w:t>
      </w:r>
      <w:r w:rsidRPr="00312076">
        <w:rPr>
          <w:rFonts w:ascii="Aptos" w:hAnsi="Aptos" w:cs="Times New Roman"/>
          <w:b/>
        </w:rPr>
        <w:tab/>
      </w:r>
      <w:r w:rsidRPr="00312076">
        <w:rPr>
          <w:rFonts w:ascii="Aptos" w:hAnsi="Aptos" w:cs="Times New Roman"/>
        </w:rPr>
        <w:t>Month Year</w:t>
      </w:r>
    </w:p>
    <w:p w14:paraId="47ACF6ED" w14:textId="77777777" w:rsidR="0042416C" w:rsidRPr="00312076" w:rsidRDefault="0042416C" w:rsidP="001501A8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5189C920" w14:textId="77777777" w:rsidR="0042416C" w:rsidRPr="00312076" w:rsidRDefault="0042416C" w:rsidP="001501A8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7315F384" w14:textId="77777777" w:rsidR="00D77174" w:rsidRDefault="00D77174" w:rsidP="00D77174">
      <w:pPr>
        <w:pStyle w:val="NoSpacing"/>
        <w:tabs>
          <w:tab w:val="right" w:pos="10800"/>
        </w:tabs>
        <w:ind w:left="360"/>
        <w:rPr>
          <w:rFonts w:ascii="Aptos" w:hAnsi="Aptos" w:cs="Times New Roman"/>
          <w:b/>
          <w:bCs/>
          <w:iCs/>
        </w:rPr>
      </w:pPr>
    </w:p>
    <w:p w14:paraId="10246C33" w14:textId="6C256EBB" w:rsidR="00D77174" w:rsidRPr="00312076" w:rsidRDefault="00D77174" w:rsidP="00D77174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  <w:iCs/>
        </w:rPr>
        <w:t>Role – Project Title</w:t>
      </w:r>
      <w:r>
        <w:rPr>
          <w:rFonts w:ascii="Aptos" w:hAnsi="Aptos" w:cs="Times New Roman"/>
          <w:iCs/>
        </w:rPr>
        <w:t xml:space="preserve">, </w:t>
      </w:r>
      <w:r w:rsidRPr="00312076">
        <w:rPr>
          <w:rFonts w:ascii="Aptos" w:hAnsi="Aptos" w:cs="Times New Roman"/>
          <w:bCs/>
          <w:i/>
          <w:iCs/>
        </w:rPr>
        <w:t>Organization</w:t>
      </w:r>
      <w:r>
        <w:rPr>
          <w:rFonts w:ascii="Aptos" w:hAnsi="Aptos" w:cs="Times New Roman"/>
          <w:bCs/>
        </w:rPr>
        <w:t>, City, ST</w:t>
      </w:r>
      <w:r w:rsidRPr="00312076">
        <w:rPr>
          <w:rFonts w:ascii="Aptos" w:hAnsi="Aptos" w:cs="Times New Roman"/>
          <w:b/>
        </w:rPr>
        <w:tab/>
      </w:r>
      <w:r w:rsidRPr="00312076">
        <w:rPr>
          <w:rFonts w:ascii="Aptos" w:hAnsi="Aptos" w:cs="Times New Roman"/>
        </w:rPr>
        <w:t>Month Year</w:t>
      </w:r>
    </w:p>
    <w:p w14:paraId="6057AB75" w14:textId="77777777" w:rsidR="00D77174" w:rsidRPr="00312076" w:rsidRDefault="00D77174" w:rsidP="00D77174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1E598A90" w14:textId="77777777" w:rsidR="00D77174" w:rsidRPr="00312076" w:rsidRDefault="00D77174" w:rsidP="00D77174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40B1297C" w14:textId="77777777" w:rsidR="00D77174" w:rsidRDefault="00D77174" w:rsidP="00D77174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7F8DC20B" w14:textId="18C7B681" w:rsidR="00D77174" w:rsidRDefault="00D77174" w:rsidP="00D77174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>
        <w:rPr>
          <w:rFonts w:ascii="Aptos" w:hAnsi="Aptos" w:cs="Times New Roman"/>
          <w:b/>
          <w:bCs/>
          <w:iCs/>
        </w:rPr>
        <w:t>PRODUCTION / INDUSTRY EXPERIENCE [Internships, studio collabs, freelance, game projects]</w:t>
      </w:r>
    </w:p>
    <w:p w14:paraId="4A9418F8" w14:textId="3500ECEB" w:rsidR="00523F99" w:rsidRPr="00312076" w:rsidRDefault="00523F99" w:rsidP="005A24F2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  <w:iCs/>
        </w:rPr>
        <w:t>Role</w:t>
      </w:r>
      <w:r w:rsidR="00D77174">
        <w:rPr>
          <w:rFonts w:ascii="Aptos" w:hAnsi="Aptos" w:cs="Times New Roman"/>
          <w:iCs/>
        </w:rPr>
        <w:t xml:space="preserve">, </w:t>
      </w:r>
      <w:r w:rsidR="00D77174" w:rsidRPr="00312076">
        <w:rPr>
          <w:rFonts w:ascii="Aptos" w:hAnsi="Aptos" w:cs="Times New Roman"/>
          <w:bCs/>
          <w:i/>
          <w:iCs/>
        </w:rPr>
        <w:t>Studio/Company</w:t>
      </w:r>
      <w:r w:rsidR="00D77174">
        <w:rPr>
          <w:rFonts w:ascii="Aptos" w:hAnsi="Aptos" w:cs="Times New Roman"/>
          <w:bCs/>
        </w:rPr>
        <w:t>, City, ST</w:t>
      </w:r>
      <w:r w:rsidRPr="00312076">
        <w:rPr>
          <w:rFonts w:ascii="Aptos" w:hAnsi="Aptos" w:cs="Times New Roman"/>
          <w:b/>
        </w:rPr>
        <w:tab/>
      </w:r>
      <w:r w:rsidRPr="00312076">
        <w:rPr>
          <w:rFonts w:ascii="Aptos" w:hAnsi="Aptos" w:cs="Times New Roman"/>
        </w:rPr>
        <w:t>Month Year- Month Year</w:t>
      </w:r>
    </w:p>
    <w:p w14:paraId="344B3751" w14:textId="77777777" w:rsidR="00523F99" w:rsidRPr="00312076" w:rsidRDefault="00523F99" w:rsidP="001501A8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4495F172" w14:textId="77777777" w:rsidR="00523F99" w:rsidRPr="00312076" w:rsidRDefault="00523F99" w:rsidP="001501A8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475C8625" w14:textId="77777777" w:rsidR="00523F99" w:rsidRPr="00312076" w:rsidRDefault="00523F99" w:rsidP="00523F99">
      <w:pPr>
        <w:pStyle w:val="NoSpacing"/>
        <w:tabs>
          <w:tab w:val="right" w:pos="10800"/>
        </w:tabs>
        <w:ind w:left="90"/>
        <w:rPr>
          <w:rFonts w:ascii="Aptos" w:hAnsi="Aptos" w:cs="Times New Roman"/>
          <w:b/>
          <w:bCs/>
          <w:iCs/>
        </w:rPr>
      </w:pPr>
    </w:p>
    <w:p w14:paraId="659D6CB8" w14:textId="77777777" w:rsidR="00D77174" w:rsidRPr="00312076" w:rsidRDefault="00D77174" w:rsidP="00D77174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  <w:iCs/>
        </w:rPr>
        <w:t>Role</w:t>
      </w:r>
      <w:r>
        <w:rPr>
          <w:rFonts w:ascii="Aptos" w:hAnsi="Aptos" w:cs="Times New Roman"/>
          <w:iCs/>
        </w:rPr>
        <w:t xml:space="preserve">, </w:t>
      </w:r>
      <w:r w:rsidRPr="00312076">
        <w:rPr>
          <w:rFonts w:ascii="Aptos" w:hAnsi="Aptos" w:cs="Times New Roman"/>
          <w:bCs/>
          <w:i/>
          <w:iCs/>
        </w:rPr>
        <w:t>Studio/Company</w:t>
      </w:r>
      <w:r>
        <w:rPr>
          <w:rFonts w:ascii="Aptos" w:hAnsi="Aptos" w:cs="Times New Roman"/>
          <w:bCs/>
        </w:rPr>
        <w:t>, City, ST</w:t>
      </w:r>
      <w:r w:rsidRPr="00312076">
        <w:rPr>
          <w:rFonts w:ascii="Aptos" w:hAnsi="Aptos" w:cs="Times New Roman"/>
          <w:b/>
        </w:rPr>
        <w:tab/>
      </w:r>
      <w:r w:rsidRPr="00312076">
        <w:rPr>
          <w:rFonts w:ascii="Aptos" w:hAnsi="Aptos" w:cs="Times New Roman"/>
        </w:rPr>
        <w:t>Month Year- Month Year</w:t>
      </w:r>
    </w:p>
    <w:p w14:paraId="24FACBA3" w14:textId="77777777" w:rsidR="00523F99" w:rsidRPr="00312076" w:rsidRDefault="00523F99" w:rsidP="005A24F2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4462F379" w14:textId="77777777" w:rsidR="00523F99" w:rsidRPr="00312076" w:rsidRDefault="00523F99" w:rsidP="005A24F2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312076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4FB04197" w14:textId="77777777" w:rsidR="00D77174" w:rsidRDefault="00D77174" w:rsidP="00D77174">
      <w:pPr>
        <w:spacing w:after="0"/>
        <w:rPr>
          <w:rFonts w:ascii="Aptos" w:hAnsi="Aptos" w:cs="Times New Roman"/>
          <w:b/>
          <w:bCs/>
        </w:rPr>
      </w:pPr>
    </w:p>
    <w:p w14:paraId="64529D45" w14:textId="77777777" w:rsidR="00D77174" w:rsidRPr="00312076" w:rsidRDefault="00D77174" w:rsidP="00D77174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  <w:iCs/>
        </w:rPr>
        <w:t>Role</w:t>
      </w:r>
      <w:r>
        <w:rPr>
          <w:rFonts w:ascii="Aptos" w:hAnsi="Aptos" w:cs="Times New Roman"/>
          <w:iCs/>
        </w:rPr>
        <w:t xml:space="preserve">, </w:t>
      </w:r>
      <w:r w:rsidRPr="00312076">
        <w:rPr>
          <w:rFonts w:ascii="Aptos" w:hAnsi="Aptos" w:cs="Times New Roman"/>
          <w:bCs/>
          <w:i/>
          <w:iCs/>
        </w:rPr>
        <w:t>Studio/Company</w:t>
      </w:r>
      <w:r>
        <w:rPr>
          <w:rFonts w:ascii="Aptos" w:hAnsi="Aptos" w:cs="Times New Roman"/>
          <w:bCs/>
        </w:rPr>
        <w:t>, City, ST</w:t>
      </w:r>
      <w:r w:rsidRPr="00312076">
        <w:rPr>
          <w:rFonts w:ascii="Aptos" w:hAnsi="Aptos" w:cs="Times New Roman"/>
          <w:b/>
        </w:rPr>
        <w:tab/>
      </w:r>
      <w:r w:rsidRPr="00312076">
        <w:rPr>
          <w:rFonts w:ascii="Aptos" w:hAnsi="Aptos" w:cs="Times New Roman"/>
        </w:rPr>
        <w:t>Month Year- Month Year</w:t>
      </w:r>
    </w:p>
    <w:p w14:paraId="6F9A5029" w14:textId="77777777" w:rsidR="00D77174" w:rsidRPr="00D77174" w:rsidRDefault="00D77174" w:rsidP="00D77174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D77174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4E06575E" w14:textId="07A21207" w:rsidR="00D77174" w:rsidRPr="00D77174" w:rsidRDefault="00D77174" w:rsidP="00D77174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D77174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2510D849" w14:textId="77777777" w:rsidR="00D77174" w:rsidRDefault="00D77174" w:rsidP="00D77174">
      <w:pPr>
        <w:spacing w:after="0"/>
        <w:rPr>
          <w:rFonts w:ascii="Aptos" w:hAnsi="Aptos" w:cs="Times New Roman"/>
          <w:b/>
          <w:bCs/>
        </w:rPr>
      </w:pPr>
    </w:p>
    <w:p w14:paraId="6C24F238" w14:textId="0D5698BB" w:rsidR="00D77174" w:rsidRDefault="00D77174" w:rsidP="00D77174">
      <w:pPr>
        <w:spacing w:after="0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>TECHNICAL SKILLS [Below are examples: only list skills beyond a basic skillset]</w:t>
      </w:r>
    </w:p>
    <w:p w14:paraId="74D9CC3D" w14:textId="679163D8" w:rsidR="00295C7E" w:rsidRPr="00312076" w:rsidRDefault="00523F99" w:rsidP="005A24F2">
      <w:pPr>
        <w:spacing w:after="0"/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</w:rPr>
        <w:t xml:space="preserve">Animation </w:t>
      </w:r>
      <w:r w:rsidR="00295C7E" w:rsidRPr="00312076">
        <w:rPr>
          <w:rFonts w:ascii="Aptos" w:hAnsi="Aptos" w:cs="Times New Roman"/>
          <w:b/>
          <w:bCs/>
        </w:rPr>
        <w:t>Software</w:t>
      </w:r>
      <w:r w:rsidR="00295C7E" w:rsidRPr="00312076">
        <w:rPr>
          <w:rFonts w:ascii="Aptos" w:hAnsi="Aptos" w:cs="Times New Roman"/>
        </w:rPr>
        <w:t xml:space="preserve">: </w:t>
      </w:r>
      <w:r w:rsidRPr="00312076">
        <w:rPr>
          <w:rFonts w:ascii="Aptos" w:hAnsi="Aptos" w:cs="Times New Roman"/>
        </w:rPr>
        <w:t>Maya, Blender, Houdini, Cinema4D</w:t>
      </w:r>
    </w:p>
    <w:p w14:paraId="09CB0B3E" w14:textId="1AA59398" w:rsidR="00295C7E" w:rsidRPr="00312076" w:rsidRDefault="00523F99" w:rsidP="005A24F2">
      <w:pPr>
        <w:spacing w:after="0"/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</w:rPr>
        <w:t>Modeling / Sculpting</w:t>
      </w:r>
      <w:r w:rsidR="00295C7E" w:rsidRPr="00312076">
        <w:rPr>
          <w:rFonts w:ascii="Aptos" w:hAnsi="Aptos" w:cs="Times New Roman"/>
        </w:rPr>
        <w:t xml:space="preserve">: </w:t>
      </w:r>
      <w:r w:rsidRPr="00312076">
        <w:rPr>
          <w:rFonts w:ascii="Aptos" w:hAnsi="Aptos" w:cs="Times New Roman"/>
        </w:rPr>
        <w:t>ZBrush, Maya, Blender</w:t>
      </w:r>
    </w:p>
    <w:p w14:paraId="0CEC3579" w14:textId="16243105" w:rsidR="00295C7E" w:rsidRPr="00312076" w:rsidRDefault="00523F99" w:rsidP="005A24F2">
      <w:pPr>
        <w:spacing w:after="0"/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</w:rPr>
        <w:t>Texturing / Materials</w:t>
      </w:r>
      <w:r w:rsidR="00295C7E" w:rsidRPr="00312076">
        <w:rPr>
          <w:rFonts w:ascii="Aptos" w:hAnsi="Aptos" w:cs="Times New Roman"/>
        </w:rPr>
        <w:t xml:space="preserve">: </w:t>
      </w:r>
      <w:r w:rsidRPr="00312076">
        <w:rPr>
          <w:rFonts w:ascii="Aptos" w:hAnsi="Aptos" w:cs="Times New Roman"/>
        </w:rPr>
        <w:t>Substance Painter, Substance Designer</w:t>
      </w:r>
    </w:p>
    <w:p w14:paraId="7B907B21" w14:textId="45231499" w:rsidR="00295C7E" w:rsidRPr="00312076" w:rsidRDefault="00523F99" w:rsidP="005A24F2">
      <w:pPr>
        <w:spacing w:after="0"/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</w:rPr>
        <w:t xml:space="preserve">Rendering / </w:t>
      </w:r>
      <w:r w:rsidR="00295C7E" w:rsidRPr="00312076">
        <w:rPr>
          <w:rFonts w:ascii="Aptos" w:hAnsi="Aptos" w:cs="Times New Roman"/>
          <w:b/>
          <w:bCs/>
        </w:rPr>
        <w:t>Lighting</w:t>
      </w:r>
      <w:r w:rsidR="00295C7E" w:rsidRPr="00312076">
        <w:rPr>
          <w:rFonts w:ascii="Aptos" w:hAnsi="Aptos" w:cs="Times New Roman"/>
        </w:rPr>
        <w:t xml:space="preserve">: </w:t>
      </w:r>
      <w:r w:rsidRPr="00312076">
        <w:rPr>
          <w:rFonts w:ascii="Aptos" w:hAnsi="Aptos" w:cs="Times New Roman"/>
        </w:rPr>
        <w:t>Arnold, Redshift, Unreal Engine</w:t>
      </w:r>
    </w:p>
    <w:p w14:paraId="5745AD50" w14:textId="6637645E" w:rsidR="00295C7E" w:rsidRPr="00312076" w:rsidRDefault="00523F99" w:rsidP="005A24F2">
      <w:pPr>
        <w:spacing w:after="0"/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</w:rPr>
        <w:t>Compositing / Editing</w:t>
      </w:r>
      <w:r w:rsidR="00295C7E" w:rsidRPr="00312076">
        <w:rPr>
          <w:rFonts w:ascii="Aptos" w:hAnsi="Aptos" w:cs="Times New Roman"/>
        </w:rPr>
        <w:t xml:space="preserve">: </w:t>
      </w:r>
      <w:r w:rsidRPr="00312076">
        <w:rPr>
          <w:rFonts w:ascii="Aptos" w:hAnsi="Aptos" w:cs="Times New Roman"/>
        </w:rPr>
        <w:t>After Effects, Nuke, Premiere</w:t>
      </w:r>
    </w:p>
    <w:p w14:paraId="38EBEE5F" w14:textId="76C8E700" w:rsidR="00523F99" w:rsidRPr="00312076" w:rsidRDefault="00523F99" w:rsidP="005A24F2">
      <w:pPr>
        <w:spacing w:after="0"/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</w:rPr>
        <w:t>Game Engines</w:t>
      </w:r>
      <w:r w:rsidRPr="00312076">
        <w:rPr>
          <w:rFonts w:ascii="Aptos" w:hAnsi="Aptos" w:cs="Times New Roman"/>
        </w:rPr>
        <w:t>: Unity, Unreal Engine</w:t>
      </w:r>
    </w:p>
    <w:p w14:paraId="29A40E48" w14:textId="77777777" w:rsidR="00D77174" w:rsidRDefault="00D77174" w:rsidP="00D77174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</w:p>
    <w:p w14:paraId="00B96F60" w14:textId="6AEE90D9" w:rsidR="00D77174" w:rsidRDefault="00D77174" w:rsidP="00D77174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>
        <w:rPr>
          <w:rFonts w:ascii="Aptos" w:hAnsi="Aptos" w:cs="Times New Roman"/>
          <w:b/>
          <w:bCs/>
          <w:iCs/>
        </w:rPr>
        <w:t>AWARDS / FESTIVALS / RECOGNITIONS [</w:t>
      </w:r>
      <w:r w:rsidR="0014777B">
        <w:rPr>
          <w:rFonts w:ascii="Aptos" w:hAnsi="Aptos" w:cs="Times New Roman"/>
          <w:b/>
          <w:bCs/>
          <w:iCs/>
        </w:rPr>
        <w:t xml:space="preserve">This is most impactful when </w:t>
      </w:r>
      <w:r>
        <w:rPr>
          <w:rFonts w:ascii="Aptos" w:hAnsi="Aptos" w:cs="Times New Roman"/>
          <w:b/>
          <w:bCs/>
          <w:iCs/>
        </w:rPr>
        <w:t>more established</w:t>
      </w:r>
      <w:r w:rsidR="0014777B">
        <w:rPr>
          <w:rFonts w:ascii="Aptos" w:hAnsi="Aptos" w:cs="Times New Roman"/>
          <w:b/>
          <w:bCs/>
          <w:iCs/>
        </w:rPr>
        <w:t xml:space="preserve"> in career</w:t>
      </w:r>
      <w:r>
        <w:rPr>
          <w:rFonts w:ascii="Aptos" w:hAnsi="Aptos" w:cs="Times New Roman"/>
          <w:b/>
          <w:bCs/>
          <w:iCs/>
        </w:rPr>
        <w:t>]</w:t>
      </w:r>
    </w:p>
    <w:p w14:paraId="2787F4C1" w14:textId="4CFC28E3" w:rsidR="00295C7E" w:rsidRPr="00312076" w:rsidRDefault="00312076" w:rsidP="005A24F2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312076">
        <w:rPr>
          <w:rFonts w:ascii="Aptos" w:hAnsi="Aptos" w:cs="Times New Roman"/>
          <w:b/>
          <w:bCs/>
          <w:iCs/>
        </w:rPr>
        <w:t>Award Title</w:t>
      </w:r>
      <w:r w:rsidR="00295C7E" w:rsidRPr="00312076">
        <w:rPr>
          <w:rFonts w:ascii="Aptos" w:hAnsi="Aptos" w:cs="Times New Roman"/>
          <w:b/>
          <w:bCs/>
          <w:iCs/>
        </w:rPr>
        <w:t xml:space="preserve"> – </w:t>
      </w:r>
      <w:r w:rsidRPr="00312076">
        <w:rPr>
          <w:rFonts w:ascii="Aptos" w:hAnsi="Aptos" w:cs="Times New Roman"/>
          <w:i/>
        </w:rPr>
        <w:t>Category</w:t>
      </w:r>
    </w:p>
    <w:p w14:paraId="414A6D43" w14:textId="49293367" w:rsidR="00B97547" w:rsidRPr="00312076" w:rsidRDefault="00312076" w:rsidP="005A24F2">
      <w:pPr>
        <w:pStyle w:val="NoSpacing"/>
        <w:tabs>
          <w:tab w:val="right" w:pos="10800"/>
        </w:tabs>
        <w:ind w:left="360"/>
        <w:rPr>
          <w:rFonts w:ascii="Aptos" w:hAnsi="Aptos" w:cs="Times New Roman"/>
          <w:i/>
        </w:rPr>
      </w:pPr>
      <w:r w:rsidRPr="00312076">
        <w:rPr>
          <w:rFonts w:ascii="Aptos" w:hAnsi="Aptos" w:cs="Times New Roman"/>
          <w:b/>
          <w:bCs/>
          <w:iCs/>
        </w:rPr>
        <w:t xml:space="preserve">Award Title – </w:t>
      </w:r>
      <w:r w:rsidRPr="00312076">
        <w:rPr>
          <w:rFonts w:ascii="Aptos" w:hAnsi="Aptos" w:cs="Times New Roman"/>
          <w:i/>
        </w:rPr>
        <w:t>Category</w:t>
      </w:r>
    </w:p>
    <w:p w14:paraId="7B2486E1" w14:textId="77777777" w:rsidR="003F1E89" w:rsidRDefault="003F1E89" w:rsidP="00C45C3F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</w:p>
    <w:p w14:paraId="0B576804" w14:textId="14682A1E" w:rsidR="00C45C3F" w:rsidRPr="0007117C" w:rsidRDefault="00C45C3F" w:rsidP="00C45C3F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  <w:r w:rsidRPr="0007117C">
        <w:rPr>
          <w:rFonts w:ascii="Aptos" w:hAnsi="Aptos" w:cs="Times New Roman"/>
          <w:i/>
          <w:sz w:val="20"/>
          <w:szCs w:val="20"/>
        </w:rPr>
        <w:t>***</w:t>
      </w:r>
      <w:r w:rsidR="0007117C">
        <w:rPr>
          <w:rFonts w:ascii="Aptos" w:hAnsi="Aptos" w:cs="Times New Roman"/>
          <w:i/>
          <w:sz w:val="20"/>
          <w:szCs w:val="20"/>
        </w:rPr>
        <w:t>Remove all</w:t>
      </w:r>
      <w:r w:rsidRPr="0007117C">
        <w:rPr>
          <w:rFonts w:ascii="Aptos" w:hAnsi="Aptos" w:cs="Times New Roman"/>
          <w:i/>
          <w:sz w:val="20"/>
          <w:szCs w:val="20"/>
        </w:rPr>
        <w:t xml:space="preserve"> bracketed prompts </w:t>
      </w:r>
      <w:r w:rsidR="0007117C">
        <w:rPr>
          <w:rFonts w:ascii="Aptos" w:hAnsi="Aptos" w:cs="Times New Roman"/>
          <w:i/>
          <w:sz w:val="20"/>
          <w:szCs w:val="20"/>
        </w:rPr>
        <w:t>from</w:t>
      </w:r>
      <w:r w:rsidRPr="0007117C">
        <w:rPr>
          <w:rFonts w:ascii="Aptos" w:hAnsi="Aptos" w:cs="Times New Roman"/>
          <w:i/>
          <w:sz w:val="20"/>
          <w:szCs w:val="20"/>
        </w:rPr>
        <w:t xml:space="preserve"> your resume***</w:t>
      </w:r>
    </w:p>
    <w:p w14:paraId="40CEFBC7" w14:textId="00D84090" w:rsidR="0021359E" w:rsidRPr="0007117C" w:rsidRDefault="0021359E" w:rsidP="000F3B62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7117C">
        <w:rPr>
          <w:rFonts w:ascii="Aptos" w:hAnsi="Aptos" w:cs="Times New Roman"/>
          <w:i/>
          <w:sz w:val="20"/>
          <w:szCs w:val="20"/>
        </w:rPr>
        <w:t xml:space="preserve">Organize the sections as they relate to the position you are </w:t>
      </w:r>
      <w:r w:rsidR="00B27D7A" w:rsidRPr="0007117C">
        <w:rPr>
          <w:rFonts w:ascii="Aptos" w:hAnsi="Aptos" w:cs="Times New Roman"/>
          <w:i/>
          <w:sz w:val="20"/>
          <w:szCs w:val="20"/>
        </w:rPr>
        <w:t>applying</w:t>
      </w:r>
      <w:r w:rsidRPr="0007117C">
        <w:rPr>
          <w:rFonts w:ascii="Aptos" w:hAnsi="Aptos" w:cs="Times New Roman"/>
          <w:i/>
          <w:sz w:val="20"/>
          <w:szCs w:val="20"/>
        </w:rPr>
        <w:t xml:space="preserve"> for, with the most relevant at the top</w:t>
      </w:r>
      <w:r w:rsidR="00780383" w:rsidRPr="0007117C">
        <w:rPr>
          <w:rFonts w:ascii="Aptos" w:hAnsi="Aptos" w:cs="Times New Roman"/>
          <w:i/>
          <w:sz w:val="20"/>
          <w:szCs w:val="20"/>
        </w:rPr>
        <w:t>.</w:t>
      </w:r>
      <w:r w:rsidR="00C45C3F" w:rsidRPr="0007117C">
        <w:rPr>
          <w:rFonts w:ascii="Aptos" w:hAnsi="Aptos" w:cs="Times New Roman"/>
          <w:i/>
          <w:sz w:val="20"/>
          <w:szCs w:val="20"/>
        </w:rPr>
        <w:t xml:space="preserve"> </w:t>
      </w:r>
    </w:p>
    <w:bookmarkEnd w:id="0"/>
    <w:p w14:paraId="20423CBB" w14:textId="77777777" w:rsidR="003F1E89" w:rsidRDefault="003F1E89" w:rsidP="00C45C3F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</w:p>
    <w:p w14:paraId="239850C0" w14:textId="6E8C87CA" w:rsidR="00C45C3F" w:rsidRPr="0007117C" w:rsidRDefault="00C45C3F" w:rsidP="00C45C3F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  <w:r w:rsidRPr="0007117C">
        <w:rPr>
          <w:rFonts w:ascii="Aptos" w:hAnsi="Aptos" w:cs="Times New Roman"/>
          <w:i/>
          <w:sz w:val="20"/>
          <w:szCs w:val="20"/>
        </w:rPr>
        <w:t>A strong reel elevates your application—be sure to include a direct, clickable link in your header.</w:t>
      </w:r>
    </w:p>
    <w:p w14:paraId="37C5FC1B" w14:textId="785D7444" w:rsidR="00C45C3F" w:rsidRPr="0007117C" w:rsidRDefault="00312076" w:rsidP="00C45C3F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  <w:r w:rsidRPr="0007117C">
        <w:rPr>
          <w:rFonts w:ascii="Aptos" w:hAnsi="Aptos" w:cs="Times New Roman"/>
          <w:i/>
          <w:sz w:val="20"/>
          <w:szCs w:val="20"/>
        </w:rPr>
        <w:t>Since animation is a team-driven industry, focus on collaborations &amp; production roles</w:t>
      </w:r>
      <w:r w:rsidR="0007117C" w:rsidRPr="0007117C">
        <w:rPr>
          <w:rFonts w:ascii="Aptos" w:hAnsi="Aptos" w:cs="Times New Roman"/>
          <w:i/>
          <w:sz w:val="20"/>
          <w:szCs w:val="20"/>
        </w:rPr>
        <w:t>.</w:t>
      </w:r>
    </w:p>
    <w:p w14:paraId="0035866C" w14:textId="77777777" w:rsidR="0007117C" w:rsidRPr="0007117C" w:rsidRDefault="0007117C" w:rsidP="0007117C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  <w:r w:rsidRPr="0007117C">
        <w:rPr>
          <w:rFonts w:ascii="Aptos" w:hAnsi="Aptos" w:cs="Times New Roman"/>
          <w:i/>
          <w:sz w:val="20"/>
          <w:szCs w:val="20"/>
        </w:rPr>
        <w:t>If you need to build a designed resume, ensure it contains the above recommendations with a focus on readability.</w:t>
      </w:r>
    </w:p>
    <w:p w14:paraId="0E76A325" w14:textId="77777777" w:rsidR="003F1E89" w:rsidRDefault="003F1E89" w:rsidP="00312076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</w:p>
    <w:p w14:paraId="0317C2FA" w14:textId="3E905909" w:rsidR="00780383" w:rsidRPr="0007117C" w:rsidRDefault="00C45C3F" w:rsidP="00312076">
      <w:pPr>
        <w:tabs>
          <w:tab w:val="right" w:pos="10080"/>
        </w:tabs>
        <w:spacing w:after="0"/>
        <w:ind w:left="111"/>
        <w:jc w:val="center"/>
        <w:rPr>
          <w:rFonts w:ascii="Aptos" w:hAnsi="Aptos" w:cs="Times New Roman"/>
          <w:i/>
          <w:sz w:val="20"/>
          <w:szCs w:val="20"/>
        </w:rPr>
      </w:pPr>
      <w:r w:rsidRPr="0007117C">
        <w:rPr>
          <w:rFonts w:ascii="Aptos" w:hAnsi="Aptos" w:cs="Times New Roman"/>
          <w:i/>
          <w:sz w:val="20"/>
          <w:szCs w:val="20"/>
        </w:rPr>
        <w:t>Keep one page, filling the entire page</w:t>
      </w:r>
      <w:r w:rsidR="00312076" w:rsidRPr="0007117C">
        <w:rPr>
          <w:rFonts w:ascii="Aptos" w:hAnsi="Aptos" w:cs="Times New Roman"/>
          <w:i/>
          <w:sz w:val="20"/>
          <w:szCs w:val="20"/>
        </w:rPr>
        <w:t xml:space="preserve"> </w:t>
      </w:r>
      <w:r w:rsidR="00D77174">
        <w:rPr>
          <w:rFonts w:ascii="Aptos" w:hAnsi="Aptos" w:cs="Times New Roman"/>
          <w:i/>
          <w:sz w:val="20"/>
          <w:szCs w:val="20"/>
        </w:rPr>
        <w:t xml:space="preserve">| </w:t>
      </w:r>
      <w:r w:rsidRPr="0007117C"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780383" w:rsidRPr="0007117C" w:rsidSect="00D7717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F3CDB"/>
    <w:multiLevelType w:val="hybridMultilevel"/>
    <w:tmpl w:val="7E6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6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4"/>
  </w:num>
  <w:num w:numId="6" w16cid:durableId="402802484">
    <w:abstractNumId w:val="5"/>
  </w:num>
  <w:num w:numId="7" w16cid:durableId="2038384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128CD"/>
    <w:rsid w:val="00031E44"/>
    <w:rsid w:val="0007117C"/>
    <w:rsid w:val="00096B23"/>
    <w:rsid w:val="000F3B62"/>
    <w:rsid w:val="0014777B"/>
    <w:rsid w:val="001501A8"/>
    <w:rsid w:val="001D2180"/>
    <w:rsid w:val="001F0158"/>
    <w:rsid w:val="001F08C0"/>
    <w:rsid w:val="0021359E"/>
    <w:rsid w:val="00231357"/>
    <w:rsid w:val="00243666"/>
    <w:rsid w:val="00253153"/>
    <w:rsid w:val="00295C7E"/>
    <w:rsid w:val="00296D65"/>
    <w:rsid w:val="00312076"/>
    <w:rsid w:val="00317E37"/>
    <w:rsid w:val="003C173B"/>
    <w:rsid w:val="003D5408"/>
    <w:rsid w:val="003F1E89"/>
    <w:rsid w:val="004009C9"/>
    <w:rsid w:val="004052A9"/>
    <w:rsid w:val="0042416C"/>
    <w:rsid w:val="00432AD7"/>
    <w:rsid w:val="00433752"/>
    <w:rsid w:val="0045700D"/>
    <w:rsid w:val="00475CB6"/>
    <w:rsid w:val="00523F99"/>
    <w:rsid w:val="00530E36"/>
    <w:rsid w:val="00564F9E"/>
    <w:rsid w:val="005A24F2"/>
    <w:rsid w:val="005A4BAA"/>
    <w:rsid w:val="005F51DF"/>
    <w:rsid w:val="005F55A3"/>
    <w:rsid w:val="006038E6"/>
    <w:rsid w:val="00656126"/>
    <w:rsid w:val="006C3B6D"/>
    <w:rsid w:val="006F62F3"/>
    <w:rsid w:val="00745B00"/>
    <w:rsid w:val="007734E9"/>
    <w:rsid w:val="00777D0B"/>
    <w:rsid w:val="00780383"/>
    <w:rsid w:val="007A5127"/>
    <w:rsid w:val="008566D2"/>
    <w:rsid w:val="008A5E44"/>
    <w:rsid w:val="008B5338"/>
    <w:rsid w:val="008C4800"/>
    <w:rsid w:val="008D072A"/>
    <w:rsid w:val="008D4F51"/>
    <w:rsid w:val="0090398F"/>
    <w:rsid w:val="0090446E"/>
    <w:rsid w:val="00917F7D"/>
    <w:rsid w:val="00954003"/>
    <w:rsid w:val="009C487C"/>
    <w:rsid w:val="009E6FA4"/>
    <w:rsid w:val="00A20B45"/>
    <w:rsid w:val="00A52166"/>
    <w:rsid w:val="00A55B00"/>
    <w:rsid w:val="00A66197"/>
    <w:rsid w:val="00AD3C10"/>
    <w:rsid w:val="00B102F1"/>
    <w:rsid w:val="00B163E5"/>
    <w:rsid w:val="00B27D7A"/>
    <w:rsid w:val="00B36118"/>
    <w:rsid w:val="00B46AF4"/>
    <w:rsid w:val="00B97547"/>
    <w:rsid w:val="00BA26A0"/>
    <w:rsid w:val="00C02390"/>
    <w:rsid w:val="00C45C3F"/>
    <w:rsid w:val="00CD2B23"/>
    <w:rsid w:val="00CE1C15"/>
    <w:rsid w:val="00D23818"/>
    <w:rsid w:val="00D77174"/>
    <w:rsid w:val="00DA1D3C"/>
    <w:rsid w:val="00DC5A0F"/>
    <w:rsid w:val="00E05F44"/>
    <w:rsid w:val="00E800DC"/>
    <w:rsid w:val="00E85662"/>
    <w:rsid w:val="00EE59C9"/>
    <w:rsid w:val="00F06C37"/>
    <w:rsid w:val="00F0727A"/>
    <w:rsid w:val="00F1734C"/>
    <w:rsid w:val="00F44B7D"/>
    <w:rsid w:val="00F90891"/>
    <w:rsid w:val="00FB11B0"/>
    <w:rsid w:val="00FB3EDD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138</TotalTime>
  <Pages>1</Pages>
  <Words>411</Words>
  <Characters>2274</Characters>
  <Application>Microsoft Office Word</Application>
  <DocSecurity>0</DocSecurity>
  <Lines>56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13</cp:revision>
  <dcterms:created xsi:type="dcterms:W3CDTF">2026-03-16T14:32:00Z</dcterms:created>
  <dcterms:modified xsi:type="dcterms:W3CDTF">2026-04-02T16:48:00Z</dcterms:modified>
</cp:coreProperties>
</file>