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8BA64" w14:textId="77777777" w:rsidR="00D4718F" w:rsidRPr="00400A96" w:rsidRDefault="00D4718F" w:rsidP="00512B6E">
      <w:pPr>
        <w:pStyle w:val="NoSpacing"/>
        <w:rPr>
          <w:rFonts w:ascii="Aptos" w:hAnsi="Aptos" w:cs="Times New Roman"/>
          <w:b/>
          <w:sz w:val="40"/>
          <w:szCs w:val="40"/>
        </w:rPr>
      </w:pPr>
      <w:r w:rsidRPr="00400A96">
        <w:rPr>
          <w:rFonts w:ascii="Aptos" w:hAnsi="Aptos" w:cs="Times New Roman"/>
          <w:b/>
          <w:sz w:val="40"/>
          <w:szCs w:val="40"/>
        </w:rPr>
        <w:t>NAME</w:t>
      </w:r>
    </w:p>
    <w:p w14:paraId="760C77DF" w14:textId="6473A8E4" w:rsidR="000C2D36" w:rsidRPr="00400A96" w:rsidRDefault="00D4718F" w:rsidP="0052791A">
      <w:pPr>
        <w:pStyle w:val="NoSpacing"/>
        <w:jc w:val="right"/>
        <w:rPr>
          <w:rFonts w:ascii="Aptos" w:hAnsi="Aptos" w:cs="Times New Roman"/>
          <w:b/>
          <w:sz w:val="20"/>
          <w:szCs w:val="20"/>
        </w:rPr>
      </w:pPr>
      <w:r w:rsidRPr="00400A96">
        <w:rPr>
          <w:rFonts w:ascii="Aptos" w:hAnsi="Aptos" w:cs="Times New Roman"/>
          <w:sz w:val="20"/>
          <w:szCs w:val="20"/>
        </w:rPr>
        <w:t xml:space="preserve">(123) 456-7890 </w:t>
      </w:r>
      <w:r w:rsidRPr="00400A96">
        <w:rPr>
          <w:rFonts w:ascii="Aptos" w:hAnsi="Aptos" w:cs="Times New Roman"/>
          <w:b/>
          <w:sz w:val="20"/>
          <w:szCs w:val="20"/>
        </w:rPr>
        <w:t xml:space="preserve">∙ </w:t>
      </w:r>
      <w:r w:rsidRPr="00400A96">
        <w:rPr>
          <w:rFonts w:ascii="Aptos" w:hAnsi="Aptos" w:cs="Times New Roman"/>
          <w:bCs/>
          <w:sz w:val="20"/>
          <w:szCs w:val="20"/>
        </w:rPr>
        <w:t>e</w:t>
      </w:r>
      <w:r w:rsidRPr="00400A96">
        <w:rPr>
          <w:rFonts w:ascii="Aptos" w:hAnsi="Aptos" w:cs="Times New Roman"/>
          <w:sz w:val="20"/>
          <w:szCs w:val="20"/>
        </w:rPr>
        <w:t xml:space="preserve">mail@school.edu </w:t>
      </w:r>
      <w:r w:rsidRPr="00400A96">
        <w:rPr>
          <w:rFonts w:ascii="Aptos" w:hAnsi="Aptos" w:cs="Times New Roman"/>
          <w:b/>
          <w:sz w:val="20"/>
          <w:szCs w:val="20"/>
        </w:rPr>
        <w:t xml:space="preserve">∙ </w:t>
      </w:r>
      <w:r w:rsidRPr="00400A96">
        <w:rPr>
          <w:rFonts w:ascii="Aptos" w:hAnsi="Aptos" w:cs="Times New Roman"/>
          <w:bCs/>
          <w:sz w:val="20"/>
          <w:szCs w:val="20"/>
        </w:rPr>
        <w:t xml:space="preserve">LinkedIn </w:t>
      </w:r>
      <w:r w:rsidR="000C2D36" w:rsidRPr="00400A96">
        <w:rPr>
          <w:rFonts w:ascii="Aptos" w:hAnsi="Aptos" w:cs="Times New Roman"/>
          <w:bCs/>
          <w:sz w:val="20"/>
          <w:szCs w:val="20"/>
        </w:rPr>
        <w:t>URL</w:t>
      </w:r>
      <w:r w:rsidR="00512B6E" w:rsidRPr="00400A96">
        <w:rPr>
          <w:rFonts w:ascii="Aptos" w:hAnsi="Aptos" w:cs="Times New Roman"/>
          <w:b/>
          <w:sz w:val="20"/>
          <w:szCs w:val="20"/>
        </w:rPr>
        <w:t xml:space="preserve"> </w:t>
      </w:r>
    </w:p>
    <w:p w14:paraId="352E5A18" w14:textId="0383E59D" w:rsidR="00D4718F" w:rsidRPr="00400A96" w:rsidRDefault="00D4718F" w:rsidP="0052791A">
      <w:pPr>
        <w:pStyle w:val="NoSpacing"/>
        <w:jc w:val="right"/>
        <w:rPr>
          <w:rFonts w:ascii="Aptos" w:hAnsi="Aptos" w:cs="Times New Roman"/>
          <w:bCs/>
          <w:sz w:val="20"/>
          <w:szCs w:val="20"/>
        </w:rPr>
      </w:pPr>
      <w:r w:rsidRPr="00400A96">
        <w:rPr>
          <w:rFonts w:ascii="Aptos" w:hAnsi="Aptos" w:cs="Times New Roman"/>
          <w:sz w:val="20"/>
          <w:szCs w:val="20"/>
        </w:rPr>
        <w:t>Portfolio</w:t>
      </w:r>
      <w:r w:rsidR="00512B6E" w:rsidRPr="00400A96">
        <w:rPr>
          <w:rFonts w:ascii="Aptos" w:hAnsi="Aptos" w:cs="Times New Roman"/>
          <w:sz w:val="20"/>
          <w:szCs w:val="20"/>
        </w:rPr>
        <w:t xml:space="preserve"> Link</w:t>
      </w:r>
      <w:r w:rsidRPr="00400A96">
        <w:rPr>
          <w:rFonts w:ascii="Aptos" w:hAnsi="Aptos" w:cs="Times New Roman"/>
          <w:sz w:val="20"/>
          <w:szCs w:val="20"/>
        </w:rPr>
        <w:t xml:space="preserve"> </w:t>
      </w:r>
      <w:r w:rsidRPr="00400A96">
        <w:rPr>
          <w:rFonts w:ascii="Aptos" w:hAnsi="Aptos" w:cs="Times New Roman"/>
          <w:b/>
          <w:sz w:val="20"/>
          <w:szCs w:val="20"/>
        </w:rPr>
        <w:t xml:space="preserve">∙ </w:t>
      </w:r>
      <w:r w:rsidR="00AA32BC" w:rsidRPr="00400A96">
        <w:rPr>
          <w:rFonts w:ascii="Aptos" w:hAnsi="Aptos" w:cs="Times New Roman"/>
          <w:bCs/>
          <w:sz w:val="20"/>
          <w:szCs w:val="20"/>
        </w:rPr>
        <w:t>Instagram</w:t>
      </w:r>
      <w:r w:rsidRPr="00400A96">
        <w:rPr>
          <w:rFonts w:ascii="Aptos" w:hAnsi="Aptos" w:cs="Times New Roman"/>
          <w:bCs/>
          <w:sz w:val="20"/>
          <w:szCs w:val="20"/>
        </w:rPr>
        <w:t xml:space="preserve"> [if professional]</w:t>
      </w:r>
    </w:p>
    <w:p w14:paraId="68613CAB" w14:textId="77777777" w:rsidR="00512B6E" w:rsidRPr="00400A96" w:rsidRDefault="00512B6E" w:rsidP="00564F9E">
      <w:pPr>
        <w:pStyle w:val="NoSpacing"/>
        <w:tabs>
          <w:tab w:val="left" w:pos="1530"/>
        </w:tabs>
        <w:jc w:val="center"/>
        <w:rPr>
          <w:rFonts w:ascii="Aptos" w:hAnsi="Aptos" w:cs="Times New Roman"/>
          <w:bCs/>
          <w:sz w:val="24"/>
          <w:szCs w:val="24"/>
        </w:rPr>
        <w:sectPr w:rsidR="00512B6E" w:rsidRPr="00400A96" w:rsidSect="00512B6E">
          <w:pgSz w:w="12240" w:h="15840"/>
          <w:pgMar w:top="720" w:right="720" w:bottom="720" w:left="720" w:header="720" w:footer="720" w:gutter="0"/>
          <w:cols w:num="2" w:space="900"/>
          <w:docGrid w:linePitch="360"/>
        </w:sectPr>
      </w:pPr>
    </w:p>
    <w:p w14:paraId="46ABE511" w14:textId="7A8A9FE6" w:rsidR="00512B6E" w:rsidRPr="00400A96" w:rsidRDefault="00000000" w:rsidP="002825AC">
      <w:pPr>
        <w:tabs>
          <w:tab w:val="right" w:pos="10080"/>
        </w:tabs>
        <w:spacing w:after="0"/>
        <w:rPr>
          <w:rFonts w:ascii="Aptos" w:hAnsi="Aptos" w:cs="Times New Roman"/>
          <w:iCs/>
          <w:sz w:val="20"/>
          <w:szCs w:val="20"/>
        </w:rPr>
      </w:pPr>
      <w:r w:rsidRPr="00400A96">
        <w:rPr>
          <w:rFonts w:ascii="Aptos" w:hAnsi="Aptos" w:cs="Times New Roman"/>
          <w:iCs/>
          <w:sz w:val="20"/>
          <w:szCs w:val="20"/>
        </w:rPr>
        <w:pict w14:anchorId="332545FF">
          <v:rect id="_x0000_i1025" style="width:0;height:1.5pt" o:hralign="center" o:hrstd="t" o:hr="t" fillcolor="#a0a0a0" stroked="f"/>
        </w:pict>
      </w:r>
    </w:p>
    <w:p w14:paraId="3873D4AA" w14:textId="77777777" w:rsidR="000C2D36" w:rsidRPr="00400A96" w:rsidRDefault="000C2D36" w:rsidP="00512B6E">
      <w:pPr>
        <w:pStyle w:val="NoSpacing"/>
        <w:tabs>
          <w:tab w:val="right" w:pos="10800"/>
        </w:tabs>
        <w:rPr>
          <w:rFonts w:ascii="Aptos" w:hAnsi="Aptos" w:cs="Times New Roman"/>
          <w:b/>
          <w:bCs/>
        </w:rPr>
      </w:pPr>
    </w:p>
    <w:p w14:paraId="4581695C" w14:textId="37FB22D3" w:rsidR="00512B6E" w:rsidRPr="00400A96" w:rsidRDefault="00512B6E" w:rsidP="00512B6E">
      <w:pPr>
        <w:pStyle w:val="NoSpacing"/>
        <w:tabs>
          <w:tab w:val="right" w:pos="10800"/>
        </w:tabs>
        <w:rPr>
          <w:rFonts w:ascii="Aptos" w:hAnsi="Aptos" w:cs="Times New Roman"/>
          <w:b/>
          <w:bCs/>
        </w:rPr>
      </w:pPr>
      <w:r w:rsidRPr="00400A96">
        <w:rPr>
          <w:rFonts w:ascii="Aptos" w:hAnsi="Aptos" w:cs="Times New Roman"/>
          <w:b/>
          <w:bCs/>
        </w:rPr>
        <w:t>EDUCATION</w:t>
      </w:r>
    </w:p>
    <w:p w14:paraId="10B3CFC2" w14:textId="6CCE4F5F" w:rsidR="00512B6E" w:rsidRPr="00400A96" w:rsidRDefault="00512B6E" w:rsidP="00512B6E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</w:rPr>
        <w:t>BFA: Photo- &amp; Lens-Based Design</w:t>
      </w:r>
      <w:r w:rsidRPr="00400A96">
        <w:rPr>
          <w:rFonts w:ascii="Aptos" w:hAnsi="Aptos" w:cs="Times New Roman"/>
          <w:b/>
        </w:rPr>
        <w:tab/>
      </w:r>
      <w:r w:rsidRPr="00400A96">
        <w:rPr>
          <w:rFonts w:ascii="Aptos" w:hAnsi="Aptos" w:cs="Times New Roman"/>
        </w:rPr>
        <w:t>Apr 20XX (Your Graduation Date)</w:t>
      </w:r>
    </w:p>
    <w:p w14:paraId="5D35F714" w14:textId="77777777" w:rsidR="00512B6E" w:rsidRPr="00400A96" w:rsidRDefault="00512B6E" w:rsidP="00512B6E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400A96">
        <w:rPr>
          <w:rFonts w:ascii="Aptos" w:hAnsi="Aptos" w:cs="Times New Roman"/>
          <w:bCs/>
          <w:i/>
          <w:iCs/>
        </w:rPr>
        <w:t>Brigham Young University</w:t>
      </w:r>
      <w:r w:rsidRPr="00400A96">
        <w:rPr>
          <w:rFonts w:ascii="Aptos" w:hAnsi="Aptos" w:cs="Times New Roman"/>
        </w:rPr>
        <w:tab/>
        <w:t>Provo, UT</w:t>
      </w:r>
    </w:p>
    <w:p w14:paraId="7A549D8B" w14:textId="77777777" w:rsidR="00512B6E" w:rsidRPr="00400A96" w:rsidRDefault="00512B6E" w:rsidP="00512B6E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400A96">
        <w:rPr>
          <w:rFonts w:ascii="Aptos" w:hAnsi="Aptos" w:cs="Times New Roman"/>
        </w:rPr>
        <w:t>Minor in XXXX</w:t>
      </w:r>
    </w:p>
    <w:p w14:paraId="1B2CD130" w14:textId="77777777" w:rsidR="00512B6E" w:rsidRPr="00400A96" w:rsidRDefault="00512B6E" w:rsidP="00512B6E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</w:p>
    <w:p w14:paraId="60A90258" w14:textId="61112245" w:rsidR="00512B6E" w:rsidRPr="00400A96" w:rsidRDefault="00512B6E" w:rsidP="00512B6E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 w:rsidRPr="00400A96">
        <w:rPr>
          <w:rFonts w:ascii="Aptos" w:hAnsi="Aptos" w:cs="Times New Roman"/>
          <w:b/>
          <w:bCs/>
          <w:iCs/>
        </w:rPr>
        <w:t>SOLO EXHIBITIONS</w:t>
      </w:r>
      <w:r w:rsidRPr="00400A96">
        <w:rPr>
          <w:rFonts w:ascii="Aptos" w:hAnsi="Aptos" w:cs="Times New Roman"/>
          <w:b/>
          <w:bCs/>
          <w:iCs/>
          <w:sz w:val="18"/>
          <w:szCs w:val="18"/>
        </w:rPr>
        <w:t xml:space="preserve"> </w:t>
      </w:r>
      <w:r w:rsidRPr="00400A96">
        <w:rPr>
          <w:rFonts w:ascii="Aptos" w:hAnsi="Aptos" w:cs="Times New Roman"/>
          <w:b/>
          <w:sz w:val="18"/>
          <w:szCs w:val="18"/>
        </w:rPr>
        <w:t>[</w:t>
      </w:r>
      <w:r w:rsidR="009719A9" w:rsidRPr="00400A96">
        <w:rPr>
          <w:rFonts w:ascii="Aptos" w:hAnsi="Aptos" w:cs="Times New Roman"/>
          <w:b/>
          <w:sz w:val="18"/>
          <w:szCs w:val="18"/>
        </w:rPr>
        <w:t>M</w:t>
      </w:r>
      <w:r w:rsidRPr="00400A96">
        <w:rPr>
          <w:rFonts w:ascii="Aptos" w:hAnsi="Aptos" w:cs="Times New Roman"/>
          <w:b/>
          <w:sz w:val="18"/>
          <w:szCs w:val="18"/>
        </w:rPr>
        <w:t>ay also combine sections if two or less entries in each (e.g., “SOLO &amp; TWO-PERSON EXHIBITIONS”]</w:t>
      </w:r>
    </w:p>
    <w:p w14:paraId="4ECBC4EE" w14:textId="77777777" w:rsidR="00512B6E" w:rsidRPr="00400A96" w:rsidRDefault="00512B6E" w:rsidP="00512B6E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Exhibition Title</w:t>
      </w:r>
      <w:r w:rsidRPr="00400A96">
        <w:rPr>
          <w:rFonts w:ascii="Aptos" w:hAnsi="Aptos" w:cs="Times New Roman"/>
          <w:iCs/>
        </w:rPr>
        <w:t xml:space="preserve">, </w:t>
      </w:r>
      <w:r w:rsidRPr="00400A96">
        <w:rPr>
          <w:rFonts w:ascii="Aptos" w:hAnsi="Aptos" w:cs="Times New Roman"/>
          <w:i/>
        </w:rPr>
        <w:t xml:space="preserve">Gallery Name, </w:t>
      </w:r>
      <w:r w:rsidRPr="00400A96">
        <w:rPr>
          <w:rFonts w:ascii="Aptos" w:hAnsi="Aptos" w:cs="Times New Roman"/>
          <w:iCs/>
        </w:rPr>
        <w:t xml:space="preserve">City, ST, </w:t>
      </w:r>
      <w:r w:rsidRPr="00400A96">
        <w:rPr>
          <w:rFonts w:ascii="Aptos" w:hAnsi="Aptos" w:cs="Times New Roman"/>
        </w:rPr>
        <w:t>Year</w:t>
      </w:r>
    </w:p>
    <w:p w14:paraId="7A4ECBEE" w14:textId="77777777" w:rsidR="00512B6E" w:rsidRPr="00400A96" w:rsidRDefault="00512B6E" w:rsidP="00512B6E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Exhibition Title</w:t>
      </w:r>
      <w:r w:rsidRPr="00400A96">
        <w:rPr>
          <w:rFonts w:ascii="Aptos" w:hAnsi="Aptos" w:cs="Times New Roman"/>
          <w:iCs/>
        </w:rPr>
        <w:t xml:space="preserve">, </w:t>
      </w:r>
      <w:r w:rsidRPr="00400A96">
        <w:rPr>
          <w:rFonts w:ascii="Aptos" w:hAnsi="Aptos" w:cs="Times New Roman"/>
          <w:i/>
        </w:rPr>
        <w:t xml:space="preserve">Gallery Name, </w:t>
      </w:r>
      <w:r w:rsidRPr="00400A96">
        <w:rPr>
          <w:rFonts w:ascii="Aptos" w:hAnsi="Aptos" w:cs="Times New Roman"/>
          <w:iCs/>
        </w:rPr>
        <w:t xml:space="preserve">City, ST, </w:t>
      </w:r>
      <w:r w:rsidRPr="00400A96">
        <w:rPr>
          <w:rFonts w:ascii="Aptos" w:hAnsi="Aptos" w:cs="Times New Roman"/>
        </w:rPr>
        <w:t>Year</w:t>
      </w:r>
    </w:p>
    <w:p w14:paraId="3BF251C3" w14:textId="77777777" w:rsidR="00512B6E" w:rsidRPr="00400A96" w:rsidRDefault="00512B6E" w:rsidP="00512B6E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</w:p>
    <w:p w14:paraId="5A3779AF" w14:textId="77777777" w:rsidR="00512B6E" w:rsidRPr="00400A96" w:rsidRDefault="00512B6E" w:rsidP="00512B6E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 w:rsidRPr="00400A96">
        <w:rPr>
          <w:rFonts w:ascii="Aptos" w:hAnsi="Aptos" w:cs="Times New Roman"/>
          <w:b/>
          <w:bCs/>
          <w:iCs/>
        </w:rPr>
        <w:t>TWO-PERSON EXHIBITIONS</w:t>
      </w:r>
    </w:p>
    <w:p w14:paraId="1D44123B" w14:textId="77777777" w:rsidR="00512B6E" w:rsidRPr="00400A96" w:rsidRDefault="00512B6E" w:rsidP="00512B6E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Exhibition Title</w:t>
      </w:r>
      <w:r w:rsidRPr="00400A96">
        <w:rPr>
          <w:rFonts w:ascii="Aptos" w:hAnsi="Aptos" w:cs="Times New Roman"/>
          <w:iCs/>
        </w:rPr>
        <w:t xml:space="preserve">, </w:t>
      </w:r>
      <w:r w:rsidRPr="00400A96">
        <w:rPr>
          <w:rFonts w:ascii="Aptos" w:hAnsi="Aptos" w:cs="Times New Roman"/>
          <w:i/>
        </w:rPr>
        <w:t xml:space="preserve">Gallery Name, </w:t>
      </w:r>
      <w:r w:rsidRPr="00400A96">
        <w:rPr>
          <w:rFonts w:ascii="Aptos" w:hAnsi="Aptos" w:cs="Times New Roman"/>
          <w:iCs/>
        </w:rPr>
        <w:t xml:space="preserve">City, ST, </w:t>
      </w:r>
      <w:r w:rsidRPr="00400A96">
        <w:rPr>
          <w:rFonts w:ascii="Aptos" w:hAnsi="Aptos" w:cs="Times New Roman"/>
        </w:rPr>
        <w:t>Year</w:t>
      </w:r>
    </w:p>
    <w:p w14:paraId="577C2B3D" w14:textId="77777777" w:rsidR="00512B6E" w:rsidRPr="00400A96" w:rsidRDefault="00512B6E" w:rsidP="00512B6E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Exhibition Title</w:t>
      </w:r>
      <w:r w:rsidRPr="00400A96">
        <w:rPr>
          <w:rFonts w:ascii="Aptos" w:hAnsi="Aptos" w:cs="Times New Roman"/>
          <w:iCs/>
        </w:rPr>
        <w:t xml:space="preserve">, </w:t>
      </w:r>
      <w:r w:rsidRPr="00400A96">
        <w:rPr>
          <w:rFonts w:ascii="Aptos" w:hAnsi="Aptos" w:cs="Times New Roman"/>
          <w:i/>
        </w:rPr>
        <w:t xml:space="preserve">Gallery Name, </w:t>
      </w:r>
      <w:r w:rsidRPr="00400A96">
        <w:rPr>
          <w:rFonts w:ascii="Aptos" w:hAnsi="Aptos" w:cs="Times New Roman"/>
          <w:iCs/>
        </w:rPr>
        <w:t xml:space="preserve">City, ST, </w:t>
      </w:r>
      <w:r w:rsidRPr="00400A96">
        <w:rPr>
          <w:rFonts w:ascii="Aptos" w:hAnsi="Aptos" w:cs="Times New Roman"/>
        </w:rPr>
        <w:t>Year</w:t>
      </w:r>
    </w:p>
    <w:p w14:paraId="519399C7" w14:textId="77777777" w:rsidR="00512B6E" w:rsidRPr="00400A96" w:rsidRDefault="00512B6E" w:rsidP="00512B6E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</w:p>
    <w:p w14:paraId="267F403C" w14:textId="77777777" w:rsidR="00512B6E" w:rsidRPr="00400A96" w:rsidRDefault="00512B6E" w:rsidP="00512B6E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 w:rsidRPr="00400A96">
        <w:rPr>
          <w:rFonts w:ascii="Aptos" w:hAnsi="Aptos" w:cs="Times New Roman"/>
          <w:b/>
          <w:bCs/>
          <w:iCs/>
        </w:rPr>
        <w:t>GROUP EXHIBITIONS</w:t>
      </w:r>
    </w:p>
    <w:p w14:paraId="7AD00892" w14:textId="77777777" w:rsidR="00512B6E" w:rsidRPr="00400A96" w:rsidRDefault="00512B6E" w:rsidP="00512B6E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Exhibition Title</w:t>
      </w:r>
      <w:r w:rsidRPr="00400A96">
        <w:rPr>
          <w:rFonts w:ascii="Aptos" w:hAnsi="Aptos" w:cs="Times New Roman"/>
          <w:iCs/>
        </w:rPr>
        <w:t xml:space="preserve">, </w:t>
      </w:r>
      <w:r w:rsidRPr="00400A96">
        <w:rPr>
          <w:rFonts w:ascii="Aptos" w:hAnsi="Aptos" w:cs="Times New Roman"/>
          <w:i/>
        </w:rPr>
        <w:t xml:space="preserve">Gallery Name, </w:t>
      </w:r>
      <w:r w:rsidRPr="00400A96">
        <w:rPr>
          <w:rFonts w:ascii="Aptos" w:hAnsi="Aptos" w:cs="Times New Roman"/>
          <w:iCs/>
        </w:rPr>
        <w:t xml:space="preserve">City, ST, </w:t>
      </w:r>
      <w:r w:rsidRPr="00400A96">
        <w:rPr>
          <w:rFonts w:ascii="Aptos" w:hAnsi="Aptos" w:cs="Times New Roman"/>
        </w:rPr>
        <w:t>Year</w:t>
      </w:r>
    </w:p>
    <w:p w14:paraId="19E5D3E2" w14:textId="77777777" w:rsidR="00512B6E" w:rsidRPr="00400A96" w:rsidRDefault="00512B6E" w:rsidP="00512B6E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Exhibition Title</w:t>
      </w:r>
      <w:r w:rsidRPr="00400A96">
        <w:rPr>
          <w:rFonts w:ascii="Aptos" w:hAnsi="Aptos" w:cs="Times New Roman"/>
          <w:iCs/>
        </w:rPr>
        <w:t xml:space="preserve">, </w:t>
      </w:r>
      <w:r w:rsidRPr="00400A96">
        <w:rPr>
          <w:rFonts w:ascii="Aptos" w:hAnsi="Aptos" w:cs="Times New Roman"/>
          <w:i/>
        </w:rPr>
        <w:t xml:space="preserve">Gallery Name, </w:t>
      </w:r>
      <w:r w:rsidRPr="00400A96">
        <w:rPr>
          <w:rFonts w:ascii="Aptos" w:hAnsi="Aptos" w:cs="Times New Roman"/>
          <w:iCs/>
        </w:rPr>
        <w:t xml:space="preserve">City, ST, </w:t>
      </w:r>
      <w:r w:rsidRPr="00400A96">
        <w:rPr>
          <w:rFonts w:ascii="Aptos" w:hAnsi="Aptos" w:cs="Times New Roman"/>
        </w:rPr>
        <w:t>Year</w:t>
      </w:r>
    </w:p>
    <w:p w14:paraId="20FE4EE8" w14:textId="77777777" w:rsidR="00512B6E" w:rsidRPr="00400A96" w:rsidRDefault="00512B6E" w:rsidP="00512B6E">
      <w:pPr>
        <w:pStyle w:val="NoSpacing"/>
        <w:rPr>
          <w:rFonts w:ascii="Aptos" w:hAnsi="Aptos" w:cs="Times New Roman"/>
        </w:rPr>
      </w:pPr>
    </w:p>
    <w:p w14:paraId="5725F0E6" w14:textId="364CF491" w:rsidR="00512B6E" w:rsidRPr="00400A96" w:rsidRDefault="00512B6E" w:rsidP="00512B6E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 w:rsidRPr="00400A96">
        <w:rPr>
          <w:rFonts w:ascii="Aptos" w:hAnsi="Aptos" w:cs="Times New Roman"/>
          <w:b/>
          <w:bCs/>
          <w:iCs/>
        </w:rPr>
        <w:t xml:space="preserve">JURIED / STUDENT </w:t>
      </w:r>
      <w:r w:rsidR="009E3CC8" w:rsidRPr="00400A96">
        <w:rPr>
          <w:rFonts w:ascii="Aptos" w:hAnsi="Aptos" w:cs="Times New Roman"/>
          <w:b/>
          <w:bCs/>
          <w:iCs/>
        </w:rPr>
        <w:t>EXHIBITIONS</w:t>
      </w:r>
      <w:r w:rsidRPr="00400A96">
        <w:rPr>
          <w:rFonts w:ascii="Aptos" w:hAnsi="Aptos" w:cs="Times New Roman"/>
          <w:b/>
          <w:bCs/>
          <w:iCs/>
        </w:rPr>
        <w:t xml:space="preserve"> [</w:t>
      </w:r>
      <w:r w:rsidR="009719A9" w:rsidRPr="00400A96">
        <w:rPr>
          <w:rFonts w:ascii="Aptos" w:hAnsi="Aptos" w:cs="Times New Roman"/>
          <w:b/>
          <w:bCs/>
          <w:iCs/>
        </w:rPr>
        <w:t>I</w:t>
      </w:r>
      <w:r w:rsidRPr="00400A96">
        <w:rPr>
          <w:rFonts w:ascii="Aptos" w:hAnsi="Aptos" w:cs="Times New Roman"/>
          <w:b/>
          <w:bCs/>
          <w:iCs/>
        </w:rPr>
        <w:t>f early-career]</w:t>
      </w:r>
    </w:p>
    <w:p w14:paraId="6597807E" w14:textId="77777777" w:rsidR="00512B6E" w:rsidRPr="00400A96" w:rsidRDefault="00512B6E" w:rsidP="00512B6E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Title</w:t>
      </w:r>
      <w:r w:rsidRPr="00400A96">
        <w:rPr>
          <w:rFonts w:ascii="Aptos" w:hAnsi="Aptos" w:cs="Times New Roman"/>
          <w:iCs/>
        </w:rPr>
        <w:t xml:space="preserve">, </w:t>
      </w:r>
      <w:r w:rsidRPr="00400A96">
        <w:rPr>
          <w:rFonts w:ascii="Aptos" w:hAnsi="Aptos" w:cs="Times New Roman"/>
          <w:i/>
        </w:rPr>
        <w:t xml:space="preserve">University/Gallery Name, </w:t>
      </w:r>
      <w:r w:rsidRPr="00400A96">
        <w:rPr>
          <w:rFonts w:ascii="Aptos" w:hAnsi="Aptos" w:cs="Times New Roman"/>
          <w:iCs/>
        </w:rPr>
        <w:t xml:space="preserve">City, ST, </w:t>
      </w:r>
      <w:r w:rsidRPr="00400A96">
        <w:rPr>
          <w:rFonts w:ascii="Aptos" w:hAnsi="Aptos" w:cs="Times New Roman"/>
        </w:rPr>
        <w:t>Year</w:t>
      </w:r>
    </w:p>
    <w:p w14:paraId="002952EB" w14:textId="77777777" w:rsidR="00512B6E" w:rsidRPr="00400A96" w:rsidRDefault="00512B6E" w:rsidP="00512B6E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Title</w:t>
      </w:r>
      <w:r w:rsidRPr="00400A96">
        <w:rPr>
          <w:rFonts w:ascii="Aptos" w:hAnsi="Aptos" w:cs="Times New Roman"/>
          <w:iCs/>
        </w:rPr>
        <w:t xml:space="preserve">, </w:t>
      </w:r>
      <w:r w:rsidRPr="00400A96">
        <w:rPr>
          <w:rFonts w:ascii="Aptos" w:hAnsi="Aptos" w:cs="Times New Roman"/>
          <w:i/>
        </w:rPr>
        <w:t xml:space="preserve">University/Gallery Name, </w:t>
      </w:r>
      <w:r w:rsidRPr="00400A96">
        <w:rPr>
          <w:rFonts w:ascii="Aptos" w:hAnsi="Aptos" w:cs="Times New Roman"/>
          <w:iCs/>
        </w:rPr>
        <w:t xml:space="preserve">City, ST, </w:t>
      </w:r>
      <w:r w:rsidRPr="00400A96">
        <w:rPr>
          <w:rFonts w:ascii="Aptos" w:hAnsi="Aptos" w:cs="Times New Roman"/>
        </w:rPr>
        <w:t>Year</w:t>
      </w:r>
    </w:p>
    <w:p w14:paraId="5BFB9950" w14:textId="77777777" w:rsidR="009E3CC8" w:rsidRPr="00400A96" w:rsidRDefault="009E3CC8" w:rsidP="009E3CC8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</w:p>
    <w:p w14:paraId="2301C446" w14:textId="1E6C3667" w:rsidR="009E3CC8" w:rsidRPr="00400A96" w:rsidRDefault="009E3CC8" w:rsidP="009E3CC8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 w:rsidRPr="00400A96">
        <w:rPr>
          <w:rFonts w:ascii="Aptos" w:hAnsi="Aptos" w:cs="Times New Roman"/>
          <w:b/>
          <w:bCs/>
          <w:iCs/>
        </w:rPr>
        <w:t>ARTIST TALKS / LECTURES [</w:t>
      </w:r>
      <w:r w:rsidR="009719A9" w:rsidRPr="00400A96">
        <w:rPr>
          <w:rFonts w:ascii="Aptos" w:hAnsi="Aptos" w:cs="Times New Roman"/>
          <w:b/>
          <w:bCs/>
          <w:iCs/>
        </w:rPr>
        <w:t>I</w:t>
      </w:r>
      <w:r w:rsidRPr="00400A96">
        <w:rPr>
          <w:rFonts w:ascii="Aptos" w:hAnsi="Aptos" w:cs="Times New Roman"/>
          <w:b/>
          <w:bCs/>
          <w:iCs/>
        </w:rPr>
        <w:t>f early-career]</w:t>
      </w:r>
    </w:p>
    <w:p w14:paraId="4C443802" w14:textId="6A1EEAB7" w:rsidR="009E3CC8" w:rsidRPr="00400A96" w:rsidRDefault="009E3CC8" w:rsidP="009E3CC8">
      <w:pPr>
        <w:pStyle w:val="NoSpacing"/>
        <w:ind w:left="36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Institution/Event</w:t>
      </w:r>
      <w:r w:rsidRPr="00400A96">
        <w:rPr>
          <w:rFonts w:ascii="Aptos" w:hAnsi="Aptos" w:cs="Times New Roman"/>
          <w:iCs/>
        </w:rPr>
        <w:t xml:space="preserve">, City, ST, </w:t>
      </w:r>
      <w:r w:rsidRPr="00400A96">
        <w:rPr>
          <w:rFonts w:ascii="Aptos" w:hAnsi="Aptos" w:cs="Times New Roman"/>
        </w:rPr>
        <w:t>Year</w:t>
      </w:r>
    </w:p>
    <w:p w14:paraId="0847CCEF" w14:textId="665F6F3A" w:rsidR="009E3CC8" w:rsidRPr="00400A96" w:rsidRDefault="009E3CC8" w:rsidP="009E3CC8">
      <w:pPr>
        <w:pStyle w:val="NoSpacing"/>
        <w:ind w:left="90" w:firstLine="27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Institution/Event</w:t>
      </w:r>
      <w:r w:rsidRPr="00400A96">
        <w:rPr>
          <w:rFonts w:ascii="Aptos" w:hAnsi="Aptos" w:cs="Times New Roman"/>
          <w:iCs/>
        </w:rPr>
        <w:t xml:space="preserve">, City, ST, </w:t>
      </w:r>
      <w:r w:rsidRPr="00400A96">
        <w:rPr>
          <w:rFonts w:ascii="Aptos" w:hAnsi="Aptos" w:cs="Times New Roman"/>
        </w:rPr>
        <w:t>Year</w:t>
      </w:r>
    </w:p>
    <w:p w14:paraId="726DAF55" w14:textId="77777777" w:rsidR="002825AC" w:rsidRPr="00400A96" w:rsidRDefault="002825AC" w:rsidP="009E3CC8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</w:p>
    <w:p w14:paraId="33153B4F" w14:textId="2E64F73D" w:rsidR="009E3CC8" w:rsidRPr="00400A96" w:rsidRDefault="009E3CC8" w:rsidP="009E3CC8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 w:rsidRPr="00400A96">
        <w:rPr>
          <w:rFonts w:ascii="Aptos" w:hAnsi="Aptos" w:cs="Times New Roman"/>
          <w:b/>
          <w:bCs/>
          <w:iCs/>
        </w:rPr>
        <w:t>AWARDS / HONORS / RESIDENCIES</w:t>
      </w:r>
    </w:p>
    <w:p w14:paraId="5E3569CD" w14:textId="456947D4" w:rsidR="009E3CC8" w:rsidRPr="00400A96" w:rsidRDefault="009E3CC8" w:rsidP="009E3CC8">
      <w:pPr>
        <w:pStyle w:val="NoSpacing"/>
        <w:ind w:firstLine="36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Award/Residency Name</w:t>
      </w:r>
      <w:r w:rsidRPr="00400A96">
        <w:rPr>
          <w:rFonts w:ascii="Aptos" w:hAnsi="Aptos" w:cs="Times New Roman"/>
          <w:iCs/>
        </w:rPr>
        <w:t xml:space="preserve">, </w:t>
      </w:r>
      <w:r w:rsidRPr="00400A96">
        <w:rPr>
          <w:rFonts w:ascii="Aptos" w:hAnsi="Aptos" w:cs="Times New Roman"/>
          <w:i/>
        </w:rPr>
        <w:t xml:space="preserve">Organization, </w:t>
      </w:r>
      <w:r w:rsidRPr="00400A96">
        <w:rPr>
          <w:rFonts w:ascii="Aptos" w:hAnsi="Aptos" w:cs="Times New Roman"/>
          <w:iCs/>
        </w:rPr>
        <w:t xml:space="preserve">City, ST, </w:t>
      </w:r>
      <w:r w:rsidRPr="00400A96">
        <w:rPr>
          <w:rFonts w:ascii="Aptos" w:hAnsi="Aptos" w:cs="Times New Roman"/>
        </w:rPr>
        <w:t>Year</w:t>
      </w:r>
    </w:p>
    <w:p w14:paraId="67CEFAFF" w14:textId="694826A0" w:rsidR="009E3CC8" w:rsidRPr="00400A96" w:rsidRDefault="009E3CC8" w:rsidP="009E3CC8">
      <w:pPr>
        <w:pStyle w:val="NoSpacing"/>
        <w:ind w:left="90" w:firstLine="27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Award/Residency Name</w:t>
      </w:r>
      <w:r w:rsidRPr="00400A96">
        <w:rPr>
          <w:rFonts w:ascii="Aptos" w:hAnsi="Aptos" w:cs="Times New Roman"/>
          <w:iCs/>
        </w:rPr>
        <w:t xml:space="preserve">, </w:t>
      </w:r>
      <w:r w:rsidRPr="00400A96">
        <w:rPr>
          <w:rFonts w:ascii="Aptos" w:hAnsi="Aptos" w:cs="Times New Roman"/>
          <w:i/>
        </w:rPr>
        <w:t xml:space="preserve">Organization, </w:t>
      </w:r>
      <w:r w:rsidRPr="00400A96">
        <w:rPr>
          <w:rFonts w:ascii="Aptos" w:hAnsi="Aptos" w:cs="Times New Roman"/>
          <w:iCs/>
        </w:rPr>
        <w:t xml:space="preserve">City, ST, </w:t>
      </w:r>
      <w:r w:rsidRPr="00400A96">
        <w:rPr>
          <w:rFonts w:ascii="Aptos" w:hAnsi="Aptos" w:cs="Times New Roman"/>
        </w:rPr>
        <w:t>Year</w:t>
      </w:r>
    </w:p>
    <w:p w14:paraId="6BBE8D83" w14:textId="77777777" w:rsidR="009E3CC8" w:rsidRPr="00400A96" w:rsidRDefault="009E3CC8" w:rsidP="009E3CC8">
      <w:pPr>
        <w:pStyle w:val="NoSpacing"/>
        <w:ind w:left="360"/>
        <w:rPr>
          <w:rFonts w:ascii="Aptos" w:hAnsi="Aptos" w:cs="Times New Roman"/>
        </w:rPr>
      </w:pPr>
    </w:p>
    <w:p w14:paraId="69E4E824" w14:textId="45BBBE06" w:rsidR="00512B6E" w:rsidRPr="00400A96" w:rsidRDefault="00512B6E" w:rsidP="00512B6E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 w:rsidRPr="00400A96">
        <w:rPr>
          <w:rFonts w:ascii="Aptos" w:hAnsi="Aptos" w:cs="Times New Roman"/>
          <w:b/>
          <w:bCs/>
          <w:iCs/>
        </w:rPr>
        <w:t xml:space="preserve">PUBLIC ART / COMMISIONS </w:t>
      </w:r>
      <w:r w:rsidRPr="00400A96">
        <w:rPr>
          <w:rFonts w:ascii="Aptos" w:hAnsi="Aptos" w:cs="Times New Roman"/>
          <w:b/>
        </w:rPr>
        <w:t>[</w:t>
      </w:r>
      <w:r w:rsidR="009719A9" w:rsidRPr="00400A96">
        <w:rPr>
          <w:rFonts w:ascii="Aptos" w:hAnsi="Aptos" w:cs="Times New Roman"/>
          <w:b/>
        </w:rPr>
        <w:t>B</w:t>
      </w:r>
      <w:r w:rsidRPr="00400A96">
        <w:rPr>
          <w:rFonts w:ascii="Aptos" w:hAnsi="Aptos" w:cs="Times New Roman"/>
          <w:b/>
        </w:rPr>
        <w:t>elow are examples that can be included, if applicable]</w:t>
      </w:r>
    </w:p>
    <w:p w14:paraId="0DAA8B1E" w14:textId="77777777" w:rsidR="00512B6E" w:rsidRPr="00400A96" w:rsidRDefault="00512B6E" w:rsidP="00512B6E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Commissioned Mural</w:t>
      </w:r>
      <w:r w:rsidRPr="00400A96">
        <w:rPr>
          <w:rFonts w:ascii="Aptos" w:hAnsi="Aptos" w:cs="Times New Roman"/>
          <w:iCs/>
        </w:rPr>
        <w:t xml:space="preserve">, </w:t>
      </w:r>
      <w:r w:rsidRPr="00400A96">
        <w:rPr>
          <w:rFonts w:ascii="Aptos" w:hAnsi="Aptos" w:cs="Times New Roman"/>
          <w:i/>
        </w:rPr>
        <w:t xml:space="preserve">Client Name, </w:t>
      </w:r>
      <w:r w:rsidRPr="00400A96">
        <w:rPr>
          <w:rFonts w:ascii="Aptos" w:hAnsi="Aptos" w:cs="Times New Roman"/>
          <w:iCs/>
        </w:rPr>
        <w:t xml:space="preserve">City, ST, </w:t>
      </w:r>
      <w:r w:rsidRPr="00400A96">
        <w:rPr>
          <w:rFonts w:ascii="Aptos" w:hAnsi="Aptos" w:cs="Times New Roman"/>
        </w:rPr>
        <w:t>Year</w:t>
      </w:r>
    </w:p>
    <w:p w14:paraId="62A7AFCD" w14:textId="77777777" w:rsidR="00512B6E" w:rsidRPr="00400A96" w:rsidRDefault="00512B6E" w:rsidP="00512B6E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Illustration Series</w:t>
      </w:r>
      <w:r w:rsidRPr="00400A96">
        <w:rPr>
          <w:rFonts w:ascii="Aptos" w:hAnsi="Aptos" w:cs="Times New Roman"/>
          <w:iCs/>
        </w:rPr>
        <w:t xml:space="preserve">, </w:t>
      </w:r>
      <w:r w:rsidRPr="00400A96">
        <w:rPr>
          <w:rFonts w:ascii="Aptos" w:hAnsi="Aptos" w:cs="Times New Roman"/>
          <w:i/>
        </w:rPr>
        <w:t xml:space="preserve">Publication Name, </w:t>
      </w:r>
      <w:r w:rsidRPr="00400A96">
        <w:rPr>
          <w:rFonts w:ascii="Aptos" w:hAnsi="Aptos" w:cs="Times New Roman"/>
          <w:iCs/>
        </w:rPr>
        <w:t xml:space="preserve">City, ST, </w:t>
      </w:r>
      <w:r w:rsidRPr="00400A96">
        <w:rPr>
          <w:rFonts w:ascii="Aptos" w:hAnsi="Aptos" w:cs="Times New Roman"/>
        </w:rPr>
        <w:t>Year</w:t>
      </w:r>
    </w:p>
    <w:p w14:paraId="3E145DF3" w14:textId="77777777" w:rsidR="002825AC" w:rsidRPr="00400A96" w:rsidRDefault="002825AC" w:rsidP="00512B6E">
      <w:pPr>
        <w:pStyle w:val="NoSpacing"/>
        <w:tabs>
          <w:tab w:val="right" w:pos="10800"/>
        </w:tabs>
        <w:rPr>
          <w:rFonts w:ascii="Aptos" w:hAnsi="Aptos" w:cs="Times New Roman"/>
          <w:b/>
          <w:bCs/>
        </w:rPr>
      </w:pPr>
    </w:p>
    <w:p w14:paraId="444C018C" w14:textId="164BEA3A" w:rsidR="00512B6E" w:rsidRPr="00400A96" w:rsidRDefault="00512B6E" w:rsidP="00512B6E">
      <w:pPr>
        <w:pStyle w:val="NoSpacing"/>
        <w:tabs>
          <w:tab w:val="right" w:pos="10800"/>
        </w:tabs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</w:rPr>
        <w:t xml:space="preserve">PUBLICATIONS </w:t>
      </w:r>
      <w:r w:rsidR="002825AC" w:rsidRPr="00400A96">
        <w:rPr>
          <w:rFonts w:ascii="Aptos" w:hAnsi="Aptos" w:cs="Times New Roman"/>
          <w:b/>
          <w:bCs/>
        </w:rPr>
        <w:t>[</w:t>
      </w:r>
      <w:r w:rsidR="009719A9" w:rsidRPr="00400A96">
        <w:rPr>
          <w:rFonts w:ascii="Aptos" w:hAnsi="Aptos" w:cs="Times New Roman"/>
          <w:b/>
          <w:bCs/>
        </w:rPr>
        <w:t>C</w:t>
      </w:r>
      <w:r w:rsidR="002825AC" w:rsidRPr="00400A96">
        <w:rPr>
          <w:rFonts w:ascii="Aptos" w:hAnsi="Aptos" w:cs="Times New Roman"/>
          <w:b/>
          <w:bCs/>
        </w:rPr>
        <w:t xml:space="preserve">an be PRINT </w:t>
      </w:r>
      <w:r w:rsidR="000827B0" w:rsidRPr="00400A96">
        <w:rPr>
          <w:rFonts w:ascii="Aptos" w:hAnsi="Aptos" w:cs="Times New Roman"/>
          <w:b/>
          <w:bCs/>
        </w:rPr>
        <w:t>PUBLICATIONS,</w:t>
      </w:r>
      <w:r w:rsidR="002825AC" w:rsidRPr="00400A96">
        <w:rPr>
          <w:rFonts w:ascii="Aptos" w:hAnsi="Aptos" w:cs="Times New Roman"/>
          <w:b/>
          <w:bCs/>
        </w:rPr>
        <w:t xml:space="preserve"> ONLINE PUBLICATIONS, or a combo if 2 or less in each]</w:t>
      </w:r>
    </w:p>
    <w:p w14:paraId="32E41E38" w14:textId="77777777" w:rsidR="00512B6E" w:rsidRPr="00400A96" w:rsidRDefault="00512B6E" w:rsidP="00512B6E">
      <w:pPr>
        <w:pStyle w:val="NoSpacing"/>
        <w:spacing w:line="180" w:lineRule="auto"/>
        <w:ind w:left="360"/>
        <w:rPr>
          <w:rFonts w:ascii="Aptos" w:hAnsi="Aptos" w:cs="Times New Roman"/>
        </w:rPr>
      </w:pPr>
      <w:r w:rsidRPr="00400A96">
        <w:rPr>
          <w:rFonts w:ascii="Aptos" w:hAnsi="Aptos" w:cs="Times New Roman"/>
        </w:rPr>
        <w:t>[Print example</w:t>
      </w:r>
      <w:r w:rsidRPr="00400A96">
        <w:rPr>
          <w:rFonts w:ascii="Aptos" w:hAnsi="Aptos"/>
        </w:rPr>
        <w:t xml:space="preserve"> </w:t>
      </w:r>
      <w:r w:rsidRPr="00400A96">
        <w:rPr>
          <w:rFonts w:ascii="Aptos" w:hAnsi="Aptos" w:cs="Times New Roman"/>
        </w:rPr>
        <w:t>→] Author (if applicable). “Title.” Publication, Year</w:t>
      </w:r>
    </w:p>
    <w:p w14:paraId="74681352" w14:textId="77777777" w:rsidR="00512B6E" w:rsidRPr="00400A96" w:rsidRDefault="00512B6E" w:rsidP="00512B6E">
      <w:pPr>
        <w:pStyle w:val="NoSpacing"/>
        <w:ind w:left="360"/>
        <w:rPr>
          <w:rFonts w:ascii="Aptos" w:hAnsi="Aptos" w:cs="Times New Roman"/>
        </w:rPr>
      </w:pPr>
      <w:r w:rsidRPr="00400A96">
        <w:rPr>
          <w:rFonts w:ascii="Aptos" w:hAnsi="Aptos" w:cs="Times New Roman"/>
        </w:rPr>
        <w:t>[Online example</w:t>
      </w:r>
      <w:r w:rsidRPr="00400A96">
        <w:rPr>
          <w:rFonts w:ascii="Aptos" w:hAnsi="Aptos"/>
        </w:rPr>
        <w:t xml:space="preserve"> </w:t>
      </w:r>
      <w:r w:rsidRPr="00400A96">
        <w:rPr>
          <w:rFonts w:ascii="Aptos" w:hAnsi="Aptos" w:cs="Times New Roman"/>
        </w:rPr>
        <w:t>→] “Title.” Platform, Year</w:t>
      </w:r>
    </w:p>
    <w:p w14:paraId="57BA2DD8" w14:textId="77777777" w:rsidR="00512B6E" w:rsidRPr="00400A96" w:rsidRDefault="00512B6E" w:rsidP="00512B6E">
      <w:pPr>
        <w:pStyle w:val="NoSpacing"/>
        <w:rPr>
          <w:rFonts w:ascii="Aptos" w:hAnsi="Aptos" w:cs="Times New Roman"/>
        </w:rPr>
      </w:pPr>
    </w:p>
    <w:p w14:paraId="20526CE5" w14:textId="5F84BB53" w:rsidR="002825AC" w:rsidRPr="00400A96" w:rsidRDefault="002825AC" w:rsidP="002825AC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 w:rsidRPr="00400A96">
        <w:rPr>
          <w:rFonts w:ascii="Aptos" w:hAnsi="Aptos" w:cs="Times New Roman"/>
          <w:b/>
          <w:bCs/>
          <w:iCs/>
        </w:rPr>
        <w:t>COLLECTIONS</w:t>
      </w:r>
    </w:p>
    <w:p w14:paraId="3B945F5C" w14:textId="77777777" w:rsidR="002825AC" w:rsidRPr="00400A96" w:rsidRDefault="002825AC" w:rsidP="002825AC">
      <w:pPr>
        <w:pStyle w:val="NoSpacing"/>
        <w:tabs>
          <w:tab w:val="right" w:pos="10800"/>
        </w:tabs>
        <w:ind w:left="90" w:firstLine="27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Institution Name</w:t>
      </w:r>
      <w:r w:rsidRPr="00400A96">
        <w:rPr>
          <w:rFonts w:ascii="Aptos" w:hAnsi="Aptos" w:cs="Times New Roman"/>
          <w:iCs/>
        </w:rPr>
        <w:t>,</w:t>
      </w:r>
      <w:r w:rsidRPr="00400A96">
        <w:rPr>
          <w:rFonts w:ascii="Aptos" w:hAnsi="Aptos" w:cs="Times New Roman"/>
          <w:b/>
          <w:bCs/>
          <w:iCs/>
        </w:rPr>
        <w:t xml:space="preserve"> </w:t>
      </w:r>
      <w:r w:rsidRPr="00400A96">
        <w:rPr>
          <w:rFonts w:ascii="Aptos" w:hAnsi="Aptos" w:cs="Times New Roman"/>
          <w:iCs/>
        </w:rPr>
        <w:t>City, ST</w:t>
      </w:r>
    </w:p>
    <w:p w14:paraId="548E9B40" w14:textId="77777777" w:rsidR="002825AC" w:rsidRPr="00400A96" w:rsidRDefault="002825AC" w:rsidP="002825AC">
      <w:pPr>
        <w:pStyle w:val="NoSpacing"/>
        <w:tabs>
          <w:tab w:val="right" w:pos="10800"/>
        </w:tabs>
        <w:ind w:left="90" w:firstLine="27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Institution Name</w:t>
      </w:r>
      <w:r w:rsidRPr="00400A96">
        <w:rPr>
          <w:rFonts w:ascii="Aptos" w:hAnsi="Aptos" w:cs="Times New Roman"/>
          <w:iCs/>
        </w:rPr>
        <w:t>,</w:t>
      </w:r>
      <w:r w:rsidRPr="00400A96">
        <w:rPr>
          <w:rFonts w:ascii="Aptos" w:hAnsi="Aptos" w:cs="Times New Roman"/>
          <w:b/>
          <w:bCs/>
          <w:iCs/>
        </w:rPr>
        <w:t xml:space="preserve"> </w:t>
      </w:r>
      <w:r w:rsidRPr="00400A96">
        <w:rPr>
          <w:rFonts w:ascii="Aptos" w:hAnsi="Aptos" w:cs="Times New Roman"/>
          <w:iCs/>
        </w:rPr>
        <w:t>City, ST</w:t>
      </w:r>
    </w:p>
    <w:p w14:paraId="55EF2542" w14:textId="77777777" w:rsidR="002825AC" w:rsidRPr="00400A96" w:rsidRDefault="002825AC" w:rsidP="002825AC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</w:p>
    <w:p w14:paraId="7914CB2A" w14:textId="418F00DE" w:rsidR="002825AC" w:rsidRPr="00400A96" w:rsidRDefault="002825AC" w:rsidP="002825AC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 w:rsidRPr="00400A96">
        <w:rPr>
          <w:rFonts w:ascii="Aptos" w:hAnsi="Aptos" w:cs="Times New Roman"/>
          <w:b/>
          <w:bCs/>
          <w:iCs/>
        </w:rPr>
        <w:t xml:space="preserve">COMMISSIONS / CLIENT WORK </w:t>
      </w:r>
      <w:r w:rsidRPr="00400A96">
        <w:rPr>
          <w:rFonts w:ascii="Aptos" w:hAnsi="Aptos" w:cs="Times New Roman"/>
          <w:b/>
        </w:rPr>
        <w:t>[</w:t>
      </w:r>
      <w:r w:rsidR="009719A9" w:rsidRPr="00400A96">
        <w:rPr>
          <w:rFonts w:ascii="Aptos" w:hAnsi="Aptos" w:cs="Times New Roman"/>
          <w:b/>
        </w:rPr>
        <w:t>B</w:t>
      </w:r>
      <w:r w:rsidRPr="00400A96">
        <w:rPr>
          <w:rFonts w:ascii="Aptos" w:hAnsi="Aptos" w:cs="Times New Roman"/>
          <w:b/>
        </w:rPr>
        <w:t>elow are examples that can be included, if applicable]</w:t>
      </w:r>
    </w:p>
    <w:p w14:paraId="4B5086B0" w14:textId="77777777" w:rsidR="002825AC" w:rsidRPr="00400A96" w:rsidRDefault="002825AC" w:rsidP="002825AC">
      <w:pPr>
        <w:pStyle w:val="NoSpacing"/>
        <w:tabs>
          <w:tab w:val="right" w:pos="10800"/>
        </w:tabs>
        <w:ind w:left="90" w:firstLine="270"/>
        <w:rPr>
          <w:rFonts w:ascii="Aptos" w:hAnsi="Aptos" w:cs="Times New Roman"/>
          <w:b/>
          <w:bCs/>
          <w:iCs/>
        </w:rPr>
      </w:pPr>
      <w:r w:rsidRPr="00400A96">
        <w:rPr>
          <w:rFonts w:ascii="Aptos" w:hAnsi="Aptos" w:cs="Times New Roman"/>
          <w:b/>
          <w:bCs/>
          <w:iCs/>
        </w:rPr>
        <w:t>Project</w:t>
      </w:r>
      <w:r w:rsidRPr="00400A96">
        <w:rPr>
          <w:rFonts w:ascii="Aptos" w:hAnsi="Aptos" w:cs="Times New Roman"/>
          <w:iCs/>
        </w:rPr>
        <w:t xml:space="preserve">, </w:t>
      </w:r>
      <w:r w:rsidRPr="00400A96">
        <w:rPr>
          <w:rFonts w:ascii="Aptos" w:hAnsi="Aptos" w:cs="Times New Roman"/>
          <w:i/>
        </w:rPr>
        <w:t>Client</w:t>
      </w:r>
      <w:r w:rsidRPr="00400A96">
        <w:rPr>
          <w:rFonts w:ascii="Aptos" w:hAnsi="Aptos" w:cs="Times New Roman"/>
          <w:iCs/>
        </w:rPr>
        <w:t>,</w:t>
      </w:r>
      <w:r w:rsidRPr="00400A96">
        <w:rPr>
          <w:rFonts w:ascii="Aptos" w:hAnsi="Aptos" w:cs="Times New Roman"/>
          <w:i/>
        </w:rPr>
        <w:t xml:space="preserve"> </w:t>
      </w:r>
      <w:r w:rsidRPr="00400A96">
        <w:rPr>
          <w:rFonts w:ascii="Aptos" w:hAnsi="Aptos" w:cs="Times New Roman"/>
        </w:rPr>
        <w:t>Year</w:t>
      </w:r>
      <w:r w:rsidRPr="00400A96">
        <w:rPr>
          <w:rFonts w:ascii="Aptos" w:hAnsi="Aptos" w:cs="Times New Roman"/>
          <w:b/>
          <w:bCs/>
          <w:iCs/>
        </w:rPr>
        <w:t xml:space="preserve"> </w:t>
      </w:r>
    </w:p>
    <w:p w14:paraId="14D73D2C" w14:textId="6B4BF629" w:rsidR="002825AC" w:rsidRPr="00400A96" w:rsidRDefault="002825AC" w:rsidP="002825AC">
      <w:pPr>
        <w:pStyle w:val="NoSpacing"/>
        <w:ind w:firstLine="360"/>
        <w:rPr>
          <w:rFonts w:ascii="Aptos" w:hAnsi="Aptos" w:cs="Times New Roman"/>
        </w:rPr>
      </w:pPr>
      <w:r w:rsidRPr="00400A96">
        <w:rPr>
          <w:rFonts w:ascii="Aptos" w:hAnsi="Aptos" w:cs="Times New Roman"/>
          <w:b/>
          <w:bCs/>
          <w:iCs/>
        </w:rPr>
        <w:t>Project</w:t>
      </w:r>
      <w:r w:rsidRPr="00400A96">
        <w:rPr>
          <w:rFonts w:ascii="Aptos" w:hAnsi="Aptos" w:cs="Times New Roman"/>
          <w:iCs/>
        </w:rPr>
        <w:t xml:space="preserve">, </w:t>
      </w:r>
      <w:r w:rsidRPr="00400A96">
        <w:rPr>
          <w:rFonts w:ascii="Aptos" w:hAnsi="Aptos" w:cs="Times New Roman"/>
          <w:i/>
        </w:rPr>
        <w:t>Client</w:t>
      </w:r>
      <w:r w:rsidRPr="00400A96">
        <w:rPr>
          <w:rFonts w:ascii="Aptos" w:hAnsi="Aptos" w:cs="Times New Roman"/>
          <w:iCs/>
        </w:rPr>
        <w:t>,</w:t>
      </w:r>
      <w:r w:rsidRPr="00400A96">
        <w:rPr>
          <w:rFonts w:ascii="Aptos" w:hAnsi="Aptos" w:cs="Times New Roman"/>
          <w:i/>
        </w:rPr>
        <w:t xml:space="preserve"> </w:t>
      </w:r>
      <w:r w:rsidRPr="00400A96">
        <w:rPr>
          <w:rFonts w:ascii="Aptos" w:hAnsi="Aptos" w:cs="Times New Roman"/>
        </w:rPr>
        <w:t>Year</w:t>
      </w:r>
    </w:p>
    <w:p w14:paraId="020905BB" w14:textId="77777777" w:rsidR="000827B0" w:rsidRPr="00400A96" w:rsidRDefault="000827B0" w:rsidP="002825AC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</w:p>
    <w:p w14:paraId="2DC32713" w14:textId="20874FB1" w:rsidR="002825AC" w:rsidRPr="00400A96" w:rsidRDefault="002825AC" w:rsidP="002825AC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400A96">
        <w:rPr>
          <w:rFonts w:ascii="Aptos" w:hAnsi="Aptos" w:cs="Times New Roman"/>
          <w:i/>
          <w:sz w:val="20"/>
          <w:szCs w:val="20"/>
        </w:rPr>
        <w:t>***Remove all bracketed prompts from your resume***</w:t>
      </w:r>
    </w:p>
    <w:p w14:paraId="32BED0C8" w14:textId="77777777" w:rsidR="002825AC" w:rsidRPr="00400A96" w:rsidRDefault="002825AC" w:rsidP="002825AC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400A96">
        <w:rPr>
          <w:rFonts w:ascii="Aptos" w:hAnsi="Aptos" w:cs="Times New Roman"/>
          <w:i/>
          <w:sz w:val="20"/>
          <w:szCs w:val="20"/>
        </w:rPr>
        <w:t>Keep portfolio link prominent and clickable in your header.</w:t>
      </w:r>
    </w:p>
    <w:p w14:paraId="5D5C4A11" w14:textId="77777777" w:rsidR="002825AC" w:rsidRPr="00400A96" w:rsidRDefault="002825AC" w:rsidP="002825AC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400A96">
        <w:rPr>
          <w:rFonts w:ascii="Aptos" w:hAnsi="Aptos" w:cs="Times New Roman"/>
          <w:i/>
          <w:sz w:val="20"/>
          <w:szCs w:val="20"/>
        </w:rPr>
        <w:t>The CV Format is used for exhibitions, academia, grants, and fine art careers</w:t>
      </w:r>
    </w:p>
    <w:p w14:paraId="2F396885" w14:textId="77777777" w:rsidR="000827B0" w:rsidRPr="00400A96" w:rsidRDefault="002825AC" w:rsidP="002825AC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400A96">
        <w:rPr>
          <w:rFonts w:ascii="Aptos" w:hAnsi="Aptos" w:cs="Times New Roman"/>
          <w:i/>
          <w:sz w:val="20"/>
          <w:szCs w:val="20"/>
        </w:rPr>
        <w:t>Can be more than two pages, filling at least one page.</w:t>
      </w:r>
    </w:p>
    <w:p w14:paraId="7A3895F5" w14:textId="758A90F1" w:rsidR="00512B6E" w:rsidRPr="00400A96" w:rsidRDefault="002825AC" w:rsidP="00F01A27">
      <w:pPr>
        <w:tabs>
          <w:tab w:val="right" w:pos="10080"/>
        </w:tabs>
        <w:spacing w:after="0"/>
        <w:jc w:val="center"/>
        <w:rPr>
          <w:rFonts w:ascii="Aptos" w:hAnsi="Aptos" w:cs="Times New Roman"/>
          <w:iCs/>
          <w:sz w:val="20"/>
          <w:szCs w:val="20"/>
        </w:rPr>
      </w:pPr>
      <w:r w:rsidRPr="00400A96">
        <w:rPr>
          <w:rFonts w:ascii="Aptos" w:hAnsi="Aptos" w:cs="Times New Roman"/>
          <w:i/>
          <w:sz w:val="20"/>
          <w:szCs w:val="20"/>
        </w:rPr>
        <w:t>Margin Size: .5” – 1” | Font size: 11-12 (Name should be larger)</w:t>
      </w:r>
    </w:p>
    <w:sectPr w:rsidR="00512B6E" w:rsidRPr="00400A96" w:rsidSect="00512B6E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81D0FD0"/>
    <w:multiLevelType w:val="hybridMultilevel"/>
    <w:tmpl w:val="B896F9A6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2C5C6ECB"/>
    <w:multiLevelType w:val="hybridMultilevel"/>
    <w:tmpl w:val="7260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F3CDB"/>
    <w:multiLevelType w:val="hybridMultilevel"/>
    <w:tmpl w:val="7E645D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5" w15:restartNumberingAfterBreak="0">
    <w:nsid w:val="73E44C2D"/>
    <w:multiLevelType w:val="hybridMultilevel"/>
    <w:tmpl w:val="B02AE4E4"/>
    <w:lvl w:ilvl="0" w:tplc="2B4C522E">
      <w:start w:val="1"/>
      <w:numFmt w:val="bullet"/>
      <w:lvlText w:val=""/>
      <w:lvlJc w:val="left"/>
      <w:pPr>
        <w:ind w:left="360" w:hanging="21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F35C38"/>
    <w:multiLevelType w:val="hybridMultilevel"/>
    <w:tmpl w:val="490816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12243">
    <w:abstractNumId w:val="2"/>
  </w:num>
  <w:num w:numId="2" w16cid:durableId="533201939">
    <w:abstractNumId w:val="6"/>
  </w:num>
  <w:num w:numId="3" w16cid:durableId="1675645973">
    <w:abstractNumId w:val="0"/>
  </w:num>
  <w:num w:numId="4" w16cid:durableId="1876310786">
    <w:abstractNumId w:val="1"/>
  </w:num>
  <w:num w:numId="5" w16cid:durableId="2121410961">
    <w:abstractNumId w:val="4"/>
  </w:num>
  <w:num w:numId="6" w16cid:durableId="402802484">
    <w:abstractNumId w:val="5"/>
  </w:num>
  <w:num w:numId="7" w16cid:durableId="2038384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C9"/>
    <w:rsid w:val="00031E44"/>
    <w:rsid w:val="00074AC0"/>
    <w:rsid w:val="000827B0"/>
    <w:rsid w:val="00096B23"/>
    <w:rsid w:val="000C2D36"/>
    <w:rsid w:val="000F3B62"/>
    <w:rsid w:val="000F58E4"/>
    <w:rsid w:val="0012427C"/>
    <w:rsid w:val="00185C6E"/>
    <w:rsid w:val="001D2180"/>
    <w:rsid w:val="001F08C0"/>
    <w:rsid w:val="0021359E"/>
    <w:rsid w:val="00231357"/>
    <w:rsid w:val="00253153"/>
    <w:rsid w:val="002825AC"/>
    <w:rsid w:val="00295C7E"/>
    <w:rsid w:val="00296D65"/>
    <w:rsid w:val="00317E37"/>
    <w:rsid w:val="00370250"/>
    <w:rsid w:val="00375F45"/>
    <w:rsid w:val="003A4DA6"/>
    <w:rsid w:val="003C173B"/>
    <w:rsid w:val="003D5408"/>
    <w:rsid w:val="004009C9"/>
    <w:rsid w:val="00400A96"/>
    <w:rsid w:val="00406744"/>
    <w:rsid w:val="00412227"/>
    <w:rsid w:val="00432AD7"/>
    <w:rsid w:val="0045700D"/>
    <w:rsid w:val="00475CB6"/>
    <w:rsid w:val="00506749"/>
    <w:rsid w:val="00512B6E"/>
    <w:rsid w:val="0052791A"/>
    <w:rsid w:val="00534D7A"/>
    <w:rsid w:val="00564F9E"/>
    <w:rsid w:val="005A4BAA"/>
    <w:rsid w:val="005F51DF"/>
    <w:rsid w:val="005F55A3"/>
    <w:rsid w:val="006038E6"/>
    <w:rsid w:val="00604EE4"/>
    <w:rsid w:val="00656126"/>
    <w:rsid w:val="006C3B6D"/>
    <w:rsid w:val="00745B00"/>
    <w:rsid w:val="007A3DEA"/>
    <w:rsid w:val="007A5127"/>
    <w:rsid w:val="007D3281"/>
    <w:rsid w:val="007E1E12"/>
    <w:rsid w:val="00821D0F"/>
    <w:rsid w:val="008566D2"/>
    <w:rsid w:val="0087791D"/>
    <w:rsid w:val="008A5E44"/>
    <w:rsid w:val="008B5338"/>
    <w:rsid w:val="008D4F51"/>
    <w:rsid w:val="0090446E"/>
    <w:rsid w:val="00934F0D"/>
    <w:rsid w:val="00954003"/>
    <w:rsid w:val="009719A9"/>
    <w:rsid w:val="009C487C"/>
    <w:rsid w:val="009E3CC8"/>
    <w:rsid w:val="009E6FA4"/>
    <w:rsid w:val="009F5E67"/>
    <w:rsid w:val="00A55B00"/>
    <w:rsid w:val="00A66197"/>
    <w:rsid w:val="00AA32BC"/>
    <w:rsid w:val="00AD3C10"/>
    <w:rsid w:val="00B102F1"/>
    <w:rsid w:val="00B163E5"/>
    <w:rsid w:val="00B23EE1"/>
    <w:rsid w:val="00B27D7A"/>
    <w:rsid w:val="00B34FF4"/>
    <w:rsid w:val="00B36118"/>
    <w:rsid w:val="00B46AF4"/>
    <w:rsid w:val="00BA26A0"/>
    <w:rsid w:val="00C02390"/>
    <w:rsid w:val="00C279CA"/>
    <w:rsid w:val="00C300D8"/>
    <w:rsid w:val="00C35E0D"/>
    <w:rsid w:val="00CE1C15"/>
    <w:rsid w:val="00D06330"/>
    <w:rsid w:val="00D06CB3"/>
    <w:rsid w:val="00D4718F"/>
    <w:rsid w:val="00D64A7B"/>
    <w:rsid w:val="00D816DB"/>
    <w:rsid w:val="00DA1D3C"/>
    <w:rsid w:val="00DC6276"/>
    <w:rsid w:val="00E800DC"/>
    <w:rsid w:val="00ED4B19"/>
    <w:rsid w:val="00EE59C9"/>
    <w:rsid w:val="00F01A27"/>
    <w:rsid w:val="00F0727A"/>
    <w:rsid w:val="00F14846"/>
    <w:rsid w:val="00F1734C"/>
    <w:rsid w:val="00F90891"/>
    <w:rsid w:val="00FB11B0"/>
    <w:rsid w:val="00FB3EDD"/>
    <w:rsid w:val="00FF0A0F"/>
    <w:rsid w:val="00FF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D749"/>
  <w15:chartTrackingRefBased/>
  <w15:docId w15:val="{7BC8FE27-D92B-4F2F-A69A-E0538968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8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08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2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30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ck4\Downloads\experience-focused-education-resume-dotx%20(3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experience-focused-education-resume-dotx (39).dotx</Template>
  <TotalTime>80</TotalTime>
  <Pages>1</Pages>
  <Words>299</Words>
  <Characters>1654</Characters>
  <Application>Microsoft Office Word</Application>
  <DocSecurity>0</DocSecurity>
  <Lines>44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11</cp:revision>
  <dcterms:created xsi:type="dcterms:W3CDTF">2026-03-19T20:17:00Z</dcterms:created>
  <dcterms:modified xsi:type="dcterms:W3CDTF">2026-04-02T15:22:00Z</dcterms:modified>
</cp:coreProperties>
</file>