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33A5D" w14:textId="77777777" w:rsidR="006D0358" w:rsidRPr="003047D3" w:rsidRDefault="006D0358" w:rsidP="00EA0A11">
      <w:pPr>
        <w:pStyle w:val="NoSpacing"/>
        <w:rPr>
          <w:rFonts w:ascii="Aptos" w:hAnsi="Aptos" w:cs="Times New Roman"/>
          <w:b/>
          <w:sz w:val="36"/>
          <w:szCs w:val="36"/>
        </w:rPr>
      </w:pPr>
      <w:r w:rsidRPr="003047D3">
        <w:rPr>
          <w:rFonts w:ascii="Aptos" w:hAnsi="Aptos" w:cs="Times New Roman"/>
          <w:b/>
          <w:sz w:val="36"/>
          <w:szCs w:val="36"/>
        </w:rPr>
        <w:t>NAME</w:t>
      </w:r>
    </w:p>
    <w:p w14:paraId="170F0A62" w14:textId="77777777" w:rsidR="003047D3" w:rsidRDefault="003047D3" w:rsidP="003047D3">
      <w:pPr>
        <w:pStyle w:val="NoSpacing"/>
        <w:rPr>
          <w:rFonts w:ascii="Aptos" w:hAnsi="Aptos" w:cs="Times New Roman"/>
          <w:sz w:val="24"/>
          <w:szCs w:val="24"/>
        </w:rPr>
      </w:pPr>
    </w:p>
    <w:p w14:paraId="25018067" w14:textId="77777777" w:rsidR="0011340F" w:rsidRPr="0011340F" w:rsidRDefault="0011340F" w:rsidP="0011340F">
      <w:pPr>
        <w:pStyle w:val="NoSpacing"/>
        <w:jc w:val="right"/>
        <w:rPr>
          <w:rFonts w:ascii="Aptos" w:hAnsi="Aptos" w:cs="Times New Roman"/>
          <w:bCs/>
        </w:rPr>
      </w:pPr>
      <w:r w:rsidRPr="0011340F">
        <w:rPr>
          <w:rFonts w:ascii="Aptos" w:hAnsi="Aptos" w:cs="Times New Roman"/>
        </w:rPr>
        <w:t xml:space="preserve">(123) 456-7890 </w:t>
      </w:r>
      <w:r w:rsidRPr="0011340F">
        <w:rPr>
          <w:rFonts w:ascii="Aptos" w:hAnsi="Aptos" w:cs="Times New Roman"/>
          <w:b/>
        </w:rPr>
        <w:t xml:space="preserve">∙ </w:t>
      </w:r>
      <w:r w:rsidRPr="0011340F">
        <w:rPr>
          <w:rFonts w:ascii="Aptos" w:hAnsi="Aptos" w:cs="Times New Roman"/>
        </w:rPr>
        <w:t>email@school.edu</w:t>
      </w:r>
      <w:r w:rsidRPr="0011340F">
        <w:rPr>
          <w:rFonts w:ascii="Aptos" w:hAnsi="Aptos" w:cs="Times New Roman"/>
          <w:b/>
        </w:rPr>
        <w:t xml:space="preserve"> ∙ </w:t>
      </w:r>
      <w:r w:rsidRPr="0011340F">
        <w:rPr>
          <w:rFonts w:ascii="Aptos" w:hAnsi="Aptos" w:cs="Times New Roman"/>
          <w:bCs/>
        </w:rPr>
        <w:t>City, ST</w:t>
      </w:r>
    </w:p>
    <w:p w14:paraId="6D6147D1" w14:textId="3D2030AA" w:rsidR="003047D3" w:rsidRPr="0011340F" w:rsidRDefault="00B16531" w:rsidP="001F4A02">
      <w:pPr>
        <w:pStyle w:val="NoSpacing"/>
        <w:jc w:val="right"/>
        <w:rPr>
          <w:rFonts w:ascii="Aptos" w:hAnsi="Aptos" w:cs="Times New Roman"/>
        </w:rPr>
        <w:sectPr w:rsidR="003047D3" w:rsidRPr="0011340F" w:rsidSect="009E6B51">
          <w:pgSz w:w="12240" w:h="15840"/>
          <w:pgMar w:top="720" w:right="720" w:bottom="720" w:left="720" w:header="720" w:footer="720" w:gutter="0"/>
          <w:cols w:num="2" w:space="180"/>
          <w:docGrid w:linePitch="360"/>
        </w:sectPr>
      </w:pPr>
      <w:r w:rsidRPr="0011340F">
        <w:rPr>
          <w:rFonts w:ascii="Aptos" w:hAnsi="Aptos" w:cs="Times New Roman"/>
        </w:rPr>
        <w:t xml:space="preserve">Portfolio </w:t>
      </w:r>
      <w:r w:rsidR="00EC3272" w:rsidRPr="0011340F">
        <w:rPr>
          <w:rFonts w:ascii="Aptos" w:hAnsi="Aptos" w:cs="Times New Roman"/>
        </w:rPr>
        <w:t xml:space="preserve">/ Website </w:t>
      </w:r>
      <w:r w:rsidR="00EC3272" w:rsidRPr="0011340F">
        <w:rPr>
          <w:rFonts w:ascii="Aptos" w:hAnsi="Aptos" w:cs="Times New Roman"/>
          <w:b/>
        </w:rPr>
        <w:t xml:space="preserve">∙ </w:t>
      </w:r>
      <w:r w:rsidR="00EC3272" w:rsidRPr="0011340F">
        <w:rPr>
          <w:rFonts w:ascii="Aptos" w:hAnsi="Aptos" w:cs="Times New Roman"/>
          <w:bCs/>
        </w:rPr>
        <w:t>Instagram (if professional)]</w:t>
      </w:r>
    </w:p>
    <w:p w14:paraId="3720B866" w14:textId="6AA2263F" w:rsidR="003047D3" w:rsidRDefault="0011340F" w:rsidP="003047D3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  <w:sz w:val="24"/>
          <w:szCs w:val="24"/>
        </w:rPr>
      </w:pPr>
      <w:r>
        <w:rPr>
          <w:rFonts w:ascii="Aptos" w:hAnsi="Aptos" w:cs="Times New Roman"/>
          <w:b/>
          <w:bCs/>
          <w:iCs/>
          <w:sz w:val="24"/>
          <w:szCs w:val="24"/>
        </w:rPr>
        <w:pict w14:anchorId="69A21C18">
          <v:rect id="_x0000_i1025" style="width:0;height:1.5pt" o:hralign="center" o:hrstd="t" o:hr="t" fillcolor="#a0a0a0" stroked="f"/>
        </w:pict>
      </w:r>
    </w:p>
    <w:p w14:paraId="6981E5FE" w14:textId="77777777" w:rsidR="0011340F" w:rsidRDefault="0011340F" w:rsidP="003047D3">
      <w:pPr>
        <w:pStyle w:val="NoSpacing"/>
        <w:tabs>
          <w:tab w:val="right" w:pos="10800"/>
        </w:tabs>
        <w:rPr>
          <w:rFonts w:ascii="Aptos" w:hAnsi="Aptos" w:cs="Times New Roman"/>
          <w:b/>
          <w:sz w:val="24"/>
          <w:szCs w:val="24"/>
        </w:rPr>
      </w:pPr>
    </w:p>
    <w:p w14:paraId="520F7431" w14:textId="0B1CC36D" w:rsidR="003047D3" w:rsidRPr="0011340F" w:rsidRDefault="003047D3" w:rsidP="003047D3">
      <w:pPr>
        <w:pStyle w:val="NoSpacing"/>
        <w:tabs>
          <w:tab w:val="right" w:pos="10800"/>
        </w:tabs>
        <w:rPr>
          <w:rFonts w:ascii="Aptos" w:hAnsi="Aptos" w:cs="Times New Roman"/>
          <w:b/>
        </w:rPr>
      </w:pPr>
      <w:r w:rsidRPr="0011340F">
        <w:rPr>
          <w:rFonts w:ascii="Aptos" w:hAnsi="Aptos" w:cs="Times New Roman"/>
          <w:b/>
        </w:rPr>
        <w:t>EDUCATION</w:t>
      </w:r>
    </w:p>
    <w:p w14:paraId="35E9665A" w14:textId="5AA3E899" w:rsidR="003047D3" w:rsidRPr="0011340F" w:rsidRDefault="003047D3" w:rsidP="001F4A02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11340F">
        <w:rPr>
          <w:rFonts w:ascii="Aptos" w:hAnsi="Aptos" w:cs="Times New Roman"/>
          <w:b/>
          <w:bCs/>
        </w:rPr>
        <w:t>BFA: Graphic Design</w:t>
      </w:r>
      <w:r w:rsidR="0011340F" w:rsidRPr="0011340F">
        <w:rPr>
          <w:rFonts w:ascii="Aptos" w:hAnsi="Aptos" w:cs="Times New Roman"/>
        </w:rPr>
        <w:t xml:space="preserve">, </w:t>
      </w:r>
      <w:r w:rsidR="0011340F" w:rsidRPr="0011340F">
        <w:rPr>
          <w:rFonts w:ascii="Aptos" w:hAnsi="Aptos" w:cs="Times New Roman"/>
          <w:bCs/>
          <w:i/>
          <w:iCs/>
        </w:rPr>
        <w:t>Brigham Young University</w:t>
      </w:r>
      <w:r w:rsidR="0011340F" w:rsidRPr="0011340F">
        <w:rPr>
          <w:rFonts w:ascii="Aptos" w:hAnsi="Aptos" w:cs="Times New Roman"/>
          <w:bCs/>
        </w:rPr>
        <w:t>, Provo, UT</w:t>
      </w:r>
      <w:r w:rsidRPr="0011340F">
        <w:rPr>
          <w:rFonts w:ascii="Aptos" w:hAnsi="Aptos" w:cs="Times New Roman"/>
          <w:b/>
        </w:rPr>
        <w:tab/>
      </w:r>
      <w:r w:rsidRPr="0011340F">
        <w:rPr>
          <w:rFonts w:ascii="Aptos" w:hAnsi="Aptos" w:cs="Times New Roman"/>
        </w:rPr>
        <w:t>Apr 20XX (Your Graduation Date)</w:t>
      </w:r>
    </w:p>
    <w:p w14:paraId="16F51C43" w14:textId="77777777" w:rsidR="003047D3" w:rsidRPr="0011340F" w:rsidRDefault="003047D3" w:rsidP="0011340F">
      <w:pPr>
        <w:pStyle w:val="NoSpacing"/>
        <w:numPr>
          <w:ilvl w:val="0"/>
          <w:numId w:val="3"/>
        </w:numPr>
        <w:tabs>
          <w:tab w:val="right" w:pos="10800"/>
        </w:tabs>
        <w:ind w:left="720"/>
        <w:rPr>
          <w:rFonts w:ascii="Aptos" w:hAnsi="Aptos" w:cs="Times New Roman"/>
        </w:rPr>
      </w:pPr>
      <w:r w:rsidRPr="0011340F">
        <w:rPr>
          <w:rFonts w:ascii="Aptos" w:hAnsi="Aptos" w:cs="Times New Roman"/>
        </w:rPr>
        <w:t>Minor in XXXX</w:t>
      </w:r>
    </w:p>
    <w:p w14:paraId="5449E505" w14:textId="77777777" w:rsidR="003047D3" w:rsidRPr="0011340F" w:rsidRDefault="003047D3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GPA X.</w:t>
      </w:r>
      <w:r w:rsidRPr="0011340F">
        <w:rPr>
          <w:rFonts w:ascii="Aptos" w:hAnsi="Aptos"/>
          <w:spacing w:val="-1"/>
          <w:sz w:val="22"/>
          <w:szCs w:val="22"/>
        </w:rPr>
        <w:t>X</w:t>
      </w:r>
      <w:r w:rsidRPr="0011340F">
        <w:rPr>
          <w:rFonts w:ascii="Aptos" w:hAnsi="Aptos"/>
          <w:sz w:val="22"/>
          <w:szCs w:val="22"/>
        </w:rPr>
        <w:t>X (if higher than 3.5)</w:t>
      </w:r>
    </w:p>
    <w:p w14:paraId="31E3D0E0" w14:textId="77777777" w:rsidR="003047D3" w:rsidRPr="0011340F" w:rsidRDefault="003047D3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Scholarships received at BYU</w:t>
      </w:r>
    </w:p>
    <w:p w14:paraId="0BD0F5F9" w14:textId="77777777" w:rsidR="003047D3" w:rsidRPr="0011340F" w:rsidRDefault="003047D3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Applicable Clubs/Organizations [e.g., AIGA]</w:t>
      </w:r>
    </w:p>
    <w:p w14:paraId="563BE00F" w14:textId="77777777" w:rsidR="003047D3" w:rsidRPr="0011340F" w:rsidRDefault="003047D3" w:rsidP="003047D3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</w:p>
    <w:p w14:paraId="3194998C" w14:textId="0EE45C09" w:rsidR="003047D3" w:rsidRPr="0011340F" w:rsidRDefault="003047D3" w:rsidP="003047D3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 w:rsidRPr="0011340F">
        <w:rPr>
          <w:rFonts w:ascii="Aptos" w:hAnsi="Aptos" w:cs="Times New Roman"/>
          <w:b/>
          <w:bCs/>
          <w:iCs/>
        </w:rPr>
        <w:t>DESIGN EXPERIENCE [</w:t>
      </w:r>
      <w:r w:rsidR="001202CC" w:rsidRPr="0011340F">
        <w:rPr>
          <w:rFonts w:ascii="Aptos" w:hAnsi="Aptos" w:cs="Times New Roman"/>
          <w:b/>
          <w:bCs/>
          <w:iCs/>
        </w:rPr>
        <w:t>I</w:t>
      </w:r>
      <w:r w:rsidRPr="0011340F">
        <w:rPr>
          <w:rFonts w:ascii="Aptos" w:hAnsi="Aptos" w:cs="Times New Roman"/>
          <w:b/>
          <w:bCs/>
          <w:iCs/>
        </w:rPr>
        <w:t>nclude internships, studio work, freelance work]</w:t>
      </w:r>
    </w:p>
    <w:p w14:paraId="6F2554F4" w14:textId="2616D265" w:rsidR="00EA0A11" w:rsidRPr="0011340F" w:rsidRDefault="00EA0A11" w:rsidP="001F4A02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11340F">
        <w:rPr>
          <w:rFonts w:ascii="Aptos" w:hAnsi="Aptos" w:cs="Times New Roman"/>
          <w:b/>
          <w:bCs/>
          <w:iCs/>
        </w:rPr>
        <w:t>Position</w:t>
      </w:r>
      <w:r w:rsidR="0011340F" w:rsidRPr="0011340F">
        <w:rPr>
          <w:rFonts w:ascii="Aptos" w:hAnsi="Aptos" w:cs="Times New Roman"/>
          <w:iCs/>
        </w:rPr>
        <w:t xml:space="preserve">, </w:t>
      </w:r>
      <w:r w:rsidR="0011340F" w:rsidRPr="0011340F">
        <w:rPr>
          <w:rFonts w:ascii="Aptos" w:hAnsi="Aptos" w:cs="Times New Roman"/>
          <w:bCs/>
          <w:i/>
          <w:iCs/>
        </w:rPr>
        <w:t>Organization</w:t>
      </w:r>
      <w:r w:rsidR="0011340F" w:rsidRPr="0011340F">
        <w:rPr>
          <w:rFonts w:ascii="Aptos" w:hAnsi="Aptos" w:cs="Times New Roman"/>
          <w:bCs/>
        </w:rPr>
        <w:t>, City, ST</w:t>
      </w:r>
      <w:r w:rsidRPr="0011340F">
        <w:rPr>
          <w:rFonts w:ascii="Aptos" w:hAnsi="Aptos" w:cs="Times New Roman"/>
          <w:b/>
        </w:rPr>
        <w:tab/>
      </w:r>
      <w:r w:rsidRPr="0011340F">
        <w:rPr>
          <w:rFonts w:ascii="Aptos" w:hAnsi="Aptos" w:cs="Times New Roman"/>
        </w:rPr>
        <w:t>Month Year-Month Year</w:t>
      </w:r>
    </w:p>
    <w:p w14:paraId="527D86B5" w14:textId="77777777" w:rsidR="00EA0A11" w:rsidRPr="0011340F" w:rsidRDefault="00EA0A11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34A5A738" w14:textId="77777777" w:rsidR="00EA0A11" w:rsidRPr="0011340F" w:rsidRDefault="00EA0A11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520CE489" w14:textId="77777777" w:rsidR="00EA0A11" w:rsidRPr="0011340F" w:rsidRDefault="00EA0A11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3DAB41E1" w14:textId="77777777" w:rsidR="00E800DC" w:rsidRPr="0011340F" w:rsidRDefault="00E800DC" w:rsidP="00E800DC">
      <w:pPr>
        <w:pStyle w:val="NoSpacing"/>
        <w:rPr>
          <w:rFonts w:ascii="Aptos" w:hAnsi="Aptos"/>
        </w:rPr>
      </w:pPr>
    </w:p>
    <w:p w14:paraId="547F3C81" w14:textId="77777777" w:rsidR="0011340F" w:rsidRPr="0011340F" w:rsidRDefault="0011340F" w:rsidP="0011340F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11340F">
        <w:rPr>
          <w:rFonts w:ascii="Aptos" w:hAnsi="Aptos" w:cs="Times New Roman"/>
          <w:b/>
          <w:bCs/>
          <w:iCs/>
        </w:rPr>
        <w:t>Position</w:t>
      </w:r>
      <w:r w:rsidRPr="0011340F">
        <w:rPr>
          <w:rFonts w:ascii="Aptos" w:hAnsi="Aptos" w:cs="Times New Roman"/>
          <w:iCs/>
        </w:rPr>
        <w:t xml:space="preserve">, </w:t>
      </w:r>
      <w:r w:rsidRPr="0011340F">
        <w:rPr>
          <w:rFonts w:ascii="Aptos" w:hAnsi="Aptos" w:cs="Times New Roman"/>
          <w:bCs/>
          <w:i/>
          <w:iCs/>
        </w:rPr>
        <w:t>Organization</w:t>
      </w:r>
      <w:r w:rsidRPr="0011340F">
        <w:rPr>
          <w:rFonts w:ascii="Aptos" w:hAnsi="Aptos" w:cs="Times New Roman"/>
          <w:bCs/>
        </w:rPr>
        <w:t>, City, ST</w:t>
      </w:r>
      <w:r w:rsidRPr="0011340F">
        <w:rPr>
          <w:rFonts w:ascii="Aptos" w:hAnsi="Aptos" w:cs="Times New Roman"/>
          <w:b/>
        </w:rPr>
        <w:tab/>
      </w:r>
      <w:r w:rsidRPr="0011340F">
        <w:rPr>
          <w:rFonts w:ascii="Aptos" w:hAnsi="Aptos" w:cs="Times New Roman"/>
        </w:rPr>
        <w:t>Month Year-Month Year</w:t>
      </w:r>
    </w:p>
    <w:p w14:paraId="3040F2B0" w14:textId="77777777" w:rsidR="0011340F" w:rsidRPr="0011340F" w:rsidRDefault="0011340F" w:rsidP="0011340F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46AB0AE6" w14:textId="77777777" w:rsidR="0011340F" w:rsidRPr="0011340F" w:rsidRDefault="0011340F" w:rsidP="0011340F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2ACE05E7" w14:textId="77777777" w:rsidR="0011340F" w:rsidRPr="0011340F" w:rsidRDefault="0011340F" w:rsidP="0011340F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(include #s), why/how/result of the activity</w:t>
      </w:r>
    </w:p>
    <w:p w14:paraId="55631090" w14:textId="77777777" w:rsidR="0011340F" w:rsidRPr="0011340F" w:rsidRDefault="0011340F" w:rsidP="00E800DC">
      <w:pPr>
        <w:pStyle w:val="NoSpacing"/>
        <w:rPr>
          <w:rFonts w:ascii="Aptos" w:hAnsi="Aptos"/>
        </w:rPr>
      </w:pPr>
    </w:p>
    <w:p w14:paraId="0627542C" w14:textId="70A61BAE" w:rsidR="003047D3" w:rsidRPr="0011340F" w:rsidRDefault="003047D3" w:rsidP="003047D3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 w:rsidRPr="0011340F">
        <w:rPr>
          <w:rFonts w:ascii="Aptos" w:hAnsi="Aptos" w:cs="Times New Roman"/>
          <w:b/>
          <w:bCs/>
          <w:iCs/>
        </w:rPr>
        <w:t>DESIGN CASE STUDIES [</w:t>
      </w:r>
      <w:r w:rsidR="001202CC" w:rsidRPr="0011340F">
        <w:rPr>
          <w:rFonts w:ascii="Aptos" w:hAnsi="Aptos" w:cs="Times New Roman"/>
          <w:b/>
          <w:bCs/>
          <w:iCs/>
        </w:rPr>
        <w:t>I</w:t>
      </w:r>
      <w:r w:rsidRPr="0011340F">
        <w:rPr>
          <w:rFonts w:ascii="Aptos" w:hAnsi="Aptos" w:cs="Times New Roman"/>
          <w:b/>
          <w:bCs/>
          <w:iCs/>
        </w:rPr>
        <w:t>nclude branding, typograph, editorial, UI/UX, motion graphics, etc.]</w:t>
      </w:r>
    </w:p>
    <w:p w14:paraId="7B0E0EED" w14:textId="595E3851" w:rsidR="00EC3272" w:rsidRPr="0011340F" w:rsidRDefault="00EC3272" w:rsidP="001F4A02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11340F">
        <w:rPr>
          <w:rFonts w:ascii="Aptos" w:hAnsi="Aptos" w:cs="Times New Roman"/>
          <w:b/>
          <w:bCs/>
          <w:iCs/>
        </w:rPr>
        <w:t>Project Title</w:t>
      </w:r>
      <w:r w:rsidR="0011340F" w:rsidRPr="0011340F">
        <w:rPr>
          <w:rFonts w:ascii="Aptos" w:hAnsi="Aptos" w:cs="Times New Roman"/>
          <w:iCs/>
        </w:rPr>
        <w:t xml:space="preserve">, </w:t>
      </w:r>
      <w:r w:rsidR="0011340F" w:rsidRPr="0011340F">
        <w:rPr>
          <w:rFonts w:ascii="Aptos" w:hAnsi="Aptos" w:cs="Times New Roman"/>
          <w:bCs/>
          <w:i/>
          <w:iCs/>
        </w:rPr>
        <w:t>Course / Client / Studi</w:t>
      </w:r>
      <w:r w:rsidR="0011340F" w:rsidRPr="0011340F">
        <w:rPr>
          <w:rFonts w:ascii="Aptos" w:hAnsi="Aptos" w:cs="Times New Roman"/>
          <w:bCs/>
          <w:i/>
          <w:iCs/>
        </w:rPr>
        <w:t>o</w:t>
      </w:r>
      <w:r w:rsidR="0011340F" w:rsidRPr="0011340F">
        <w:rPr>
          <w:rFonts w:ascii="Aptos" w:hAnsi="Aptos" w:cs="Times New Roman"/>
          <w:bCs/>
        </w:rPr>
        <w:t>, City, ST</w:t>
      </w:r>
      <w:r w:rsidRPr="0011340F">
        <w:rPr>
          <w:rFonts w:ascii="Aptos" w:hAnsi="Aptos" w:cs="Times New Roman"/>
          <w:b/>
        </w:rPr>
        <w:tab/>
      </w:r>
      <w:r w:rsidRPr="0011340F">
        <w:rPr>
          <w:rFonts w:ascii="Aptos" w:hAnsi="Aptos" w:cs="Times New Roman"/>
        </w:rPr>
        <w:t>Month Year</w:t>
      </w:r>
    </w:p>
    <w:p w14:paraId="144DCA0D" w14:textId="2DC269D0" w:rsidR="0086175B" w:rsidRPr="0011340F" w:rsidRDefault="0086175B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Brief description of what you designed</w:t>
      </w:r>
    </w:p>
    <w:p w14:paraId="074D11F1" w14:textId="739A756C" w:rsidR="0086175B" w:rsidRPr="0011340F" w:rsidRDefault="0086175B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Tools used (Adobe Illustrator, Figma, After Effects, etc.)</w:t>
      </w:r>
    </w:p>
    <w:p w14:paraId="32B60D63" w14:textId="4FC906AE" w:rsidR="0086175B" w:rsidRPr="0011340F" w:rsidRDefault="0086175B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Outcome or impact (exhibition, client implementation, award, etc.)</w:t>
      </w:r>
    </w:p>
    <w:p w14:paraId="1BC3144D" w14:textId="77777777" w:rsidR="00EC3272" w:rsidRPr="0011340F" w:rsidRDefault="00EC3272" w:rsidP="003C173B">
      <w:pPr>
        <w:pStyle w:val="NoSpacing"/>
        <w:rPr>
          <w:rFonts w:ascii="Aptos" w:hAnsi="Aptos"/>
        </w:rPr>
      </w:pPr>
    </w:p>
    <w:p w14:paraId="39E337A4" w14:textId="77777777" w:rsidR="0011340F" w:rsidRPr="0011340F" w:rsidRDefault="0011340F" w:rsidP="0011340F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11340F">
        <w:rPr>
          <w:rFonts w:ascii="Aptos" w:hAnsi="Aptos" w:cs="Times New Roman"/>
          <w:b/>
          <w:bCs/>
          <w:iCs/>
        </w:rPr>
        <w:t>Project Title</w:t>
      </w:r>
      <w:r w:rsidRPr="0011340F">
        <w:rPr>
          <w:rFonts w:ascii="Aptos" w:hAnsi="Aptos" w:cs="Times New Roman"/>
          <w:iCs/>
        </w:rPr>
        <w:t xml:space="preserve">, </w:t>
      </w:r>
      <w:r w:rsidRPr="0011340F">
        <w:rPr>
          <w:rFonts w:ascii="Aptos" w:hAnsi="Aptos" w:cs="Times New Roman"/>
          <w:bCs/>
          <w:i/>
          <w:iCs/>
        </w:rPr>
        <w:t>Course / Client / Studio</w:t>
      </w:r>
      <w:r w:rsidRPr="0011340F">
        <w:rPr>
          <w:rFonts w:ascii="Aptos" w:hAnsi="Aptos" w:cs="Times New Roman"/>
          <w:bCs/>
        </w:rPr>
        <w:t>, City, ST</w:t>
      </w:r>
      <w:r w:rsidRPr="0011340F">
        <w:rPr>
          <w:rFonts w:ascii="Aptos" w:hAnsi="Aptos" w:cs="Times New Roman"/>
          <w:b/>
        </w:rPr>
        <w:tab/>
      </w:r>
      <w:r w:rsidRPr="0011340F">
        <w:rPr>
          <w:rFonts w:ascii="Aptos" w:hAnsi="Aptos" w:cs="Times New Roman"/>
        </w:rPr>
        <w:t>Month Year</w:t>
      </w:r>
    </w:p>
    <w:p w14:paraId="5CDA7228" w14:textId="77777777" w:rsidR="0011340F" w:rsidRPr="0011340F" w:rsidRDefault="0011340F" w:rsidP="0011340F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Brief description of what you designed</w:t>
      </w:r>
    </w:p>
    <w:p w14:paraId="435A51BB" w14:textId="77777777" w:rsidR="0011340F" w:rsidRPr="0011340F" w:rsidRDefault="0011340F" w:rsidP="0011340F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Tools used (Adobe Illustrator, Figma, After Effects, etc.)</w:t>
      </w:r>
    </w:p>
    <w:p w14:paraId="7AFE4DAB" w14:textId="77777777" w:rsidR="0011340F" w:rsidRPr="0011340F" w:rsidRDefault="0011340F" w:rsidP="0011340F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Outcome or impact (exhibition, client implementation, award, etc.)</w:t>
      </w:r>
    </w:p>
    <w:p w14:paraId="4E76AD4D" w14:textId="77777777" w:rsidR="0011340F" w:rsidRPr="0011340F" w:rsidRDefault="0011340F" w:rsidP="003C173B">
      <w:pPr>
        <w:pStyle w:val="NoSpacing"/>
        <w:rPr>
          <w:rFonts w:ascii="Aptos" w:hAnsi="Aptos"/>
        </w:rPr>
      </w:pPr>
    </w:p>
    <w:p w14:paraId="41CE7339" w14:textId="7B5BB234" w:rsidR="003047D3" w:rsidRPr="0011340F" w:rsidRDefault="003047D3" w:rsidP="003047D3">
      <w:pPr>
        <w:spacing w:after="0" w:line="240" w:lineRule="exact"/>
        <w:rPr>
          <w:rFonts w:ascii="Aptos" w:hAnsi="Aptos"/>
          <w:b/>
          <w:bCs/>
        </w:rPr>
      </w:pPr>
      <w:r w:rsidRPr="0011340F">
        <w:rPr>
          <w:rFonts w:ascii="Aptos" w:hAnsi="Aptos"/>
          <w:b/>
          <w:bCs/>
        </w:rPr>
        <w:t xml:space="preserve">DESIGN SKILLS </w:t>
      </w:r>
      <w:r w:rsidR="00586F8F" w:rsidRPr="0011340F">
        <w:rPr>
          <w:rFonts w:ascii="Aptos" w:hAnsi="Aptos"/>
          <w:b/>
          <w:bCs/>
        </w:rPr>
        <w:t>[</w:t>
      </w:r>
      <w:r w:rsidR="001202CC" w:rsidRPr="0011340F">
        <w:rPr>
          <w:rFonts w:ascii="Aptos" w:hAnsi="Aptos"/>
          <w:b/>
          <w:bCs/>
        </w:rPr>
        <w:t>B</w:t>
      </w:r>
      <w:r w:rsidR="00586F8F" w:rsidRPr="0011340F">
        <w:rPr>
          <w:rFonts w:ascii="Aptos" w:hAnsi="Aptos"/>
          <w:b/>
          <w:bCs/>
        </w:rPr>
        <w:t>elow are examples: only list skills beyond a basic skillset]</w:t>
      </w:r>
    </w:p>
    <w:p w14:paraId="49E2E7F6" w14:textId="4449B647" w:rsidR="00CF3A83" w:rsidRPr="0011340F" w:rsidRDefault="006B29A5" w:rsidP="0011340F">
      <w:pPr>
        <w:spacing w:after="0" w:line="240" w:lineRule="exact"/>
        <w:ind w:left="360"/>
        <w:rPr>
          <w:rFonts w:ascii="Aptos" w:hAnsi="Aptos"/>
        </w:rPr>
      </w:pPr>
      <w:r w:rsidRPr="0011340F">
        <w:rPr>
          <w:rFonts w:ascii="Aptos" w:hAnsi="Aptos"/>
        </w:rPr>
        <w:t>Typography</w:t>
      </w:r>
      <w:r w:rsidR="00CF3A83" w:rsidRPr="0011340F">
        <w:rPr>
          <w:rFonts w:ascii="Aptos" w:hAnsi="Aptos"/>
        </w:rPr>
        <w:tab/>
      </w:r>
      <w:r w:rsidR="00CF3A83" w:rsidRPr="0011340F">
        <w:rPr>
          <w:rFonts w:ascii="Aptos" w:hAnsi="Aptos"/>
        </w:rPr>
        <w:tab/>
      </w:r>
      <w:r w:rsidR="00173670" w:rsidRPr="0011340F">
        <w:rPr>
          <w:rFonts w:ascii="Aptos" w:hAnsi="Aptos"/>
        </w:rPr>
        <w:t>Brand Identity</w:t>
      </w:r>
      <w:r w:rsidR="00CF3A83" w:rsidRPr="0011340F">
        <w:rPr>
          <w:rFonts w:ascii="Aptos" w:hAnsi="Aptos"/>
        </w:rPr>
        <w:tab/>
      </w:r>
      <w:r w:rsidR="00CF3A83" w:rsidRPr="0011340F">
        <w:rPr>
          <w:rFonts w:ascii="Aptos" w:hAnsi="Aptos"/>
        </w:rPr>
        <w:tab/>
      </w:r>
      <w:r w:rsidRPr="0011340F">
        <w:rPr>
          <w:rFonts w:ascii="Aptos" w:hAnsi="Aptos"/>
        </w:rPr>
        <w:t>Layout Design</w:t>
      </w:r>
    </w:p>
    <w:p w14:paraId="5578BBF5" w14:textId="5AE28800" w:rsidR="00123443" w:rsidRPr="0011340F" w:rsidRDefault="00173670" w:rsidP="0011340F">
      <w:pPr>
        <w:spacing w:after="0" w:line="240" w:lineRule="exact"/>
        <w:ind w:left="360"/>
        <w:rPr>
          <w:rFonts w:ascii="Aptos" w:hAnsi="Aptos"/>
        </w:rPr>
      </w:pPr>
      <w:r w:rsidRPr="0011340F">
        <w:rPr>
          <w:rFonts w:ascii="Aptos" w:hAnsi="Aptos"/>
        </w:rPr>
        <w:t>UI/UX Design</w:t>
      </w:r>
      <w:r w:rsidR="00CF3A83" w:rsidRPr="0011340F">
        <w:rPr>
          <w:rFonts w:ascii="Aptos" w:hAnsi="Aptos"/>
        </w:rPr>
        <w:tab/>
      </w:r>
      <w:r w:rsidR="00CF3A83" w:rsidRPr="0011340F">
        <w:rPr>
          <w:rFonts w:ascii="Aptos" w:hAnsi="Aptos"/>
        </w:rPr>
        <w:tab/>
      </w:r>
      <w:r w:rsidR="006B29A5" w:rsidRPr="0011340F">
        <w:rPr>
          <w:rFonts w:ascii="Aptos" w:hAnsi="Aptos"/>
        </w:rPr>
        <w:t>Motion Graphics</w:t>
      </w:r>
      <w:r w:rsidR="00CF3A83" w:rsidRPr="0011340F">
        <w:rPr>
          <w:rFonts w:ascii="Aptos" w:hAnsi="Aptos"/>
        </w:rPr>
        <w:tab/>
      </w:r>
      <w:r w:rsidR="00CF3A83" w:rsidRPr="0011340F">
        <w:rPr>
          <w:rFonts w:ascii="Aptos" w:hAnsi="Aptos"/>
        </w:rPr>
        <w:tab/>
      </w:r>
      <w:r w:rsidRPr="0011340F">
        <w:rPr>
          <w:rFonts w:ascii="Aptos" w:hAnsi="Aptos"/>
        </w:rPr>
        <w:t>Packaging Design</w:t>
      </w:r>
    </w:p>
    <w:p w14:paraId="634A19EF" w14:textId="77777777" w:rsidR="00173670" w:rsidRPr="0011340F" w:rsidRDefault="00173670" w:rsidP="00173670">
      <w:pPr>
        <w:spacing w:after="0" w:line="240" w:lineRule="exact"/>
        <w:ind w:left="90"/>
        <w:rPr>
          <w:rFonts w:ascii="Aptos" w:hAnsi="Aptos"/>
        </w:rPr>
      </w:pPr>
    </w:p>
    <w:p w14:paraId="7420867E" w14:textId="59DB44F5" w:rsidR="003047D3" w:rsidRPr="0011340F" w:rsidRDefault="003047D3" w:rsidP="003047D3">
      <w:pPr>
        <w:pStyle w:val="NoSpacing"/>
        <w:tabs>
          <w:tab w:val="right" w:pos="10800"/>
        </w:tabs>
        <w:rPr>
          <w:rFonts w:ascii="Aptos" w:hAnsi="Aptos" w:cs="Times New Roman"/>
          <w:b/>
          <w:bCs/>
          <w:iCs/>
        </w:rPr>
      </w:pPr>
      <w:r w:rsidRPr="0011340F">
        <w:rPr>
          <w:rFonts w:ascii="Aptos" w:hAnsi="Aptos" w:cs="Times New Roman"/>
          <w:b/>
          <w:bCs/>
          <w:iCs/>
        </w:rPr>
        <w:t>VOLUNTEER [&amp; or] WORK EXPERIENCE [Optional-showcase transferable skills/successes]</w:t>
      </w:r>
    </w:p>
    <w:p w14:paraId="325BA0A4" w14:textId="77777777" w:rsidR="0011340F" w:rsidRPr="0011340F" w:rsidRDefault="0011340F" w:rsidP="0011340F">
      <w:pPr>
        <w:pStyle w:val="NoSpacing"/>
        <w:tabs>
          <w:tab w:val="right" w:pos="10800"/>
        </w:tabs>
        <w:ind w:left="360"/>
        <w:rPr>
          <w:rFonts w:ascii="Aptos" w:hAnsi="Aptos" w:cs="Times New Roman"/>
        </w:rPr>
      </w:pPr>
      <w:r w:rsidRPr="0011340F">
        <w:rPr>
          <w:rFonts w:ascii="Aptos" w:hAnsi="Aptos" w:cs="Times New Roman"/>
          <w:b/>
          <w:bCs/>
          <w:iCs/>
        </w:rPr>
        <w:t>Position</w:t>
      </w:r>
      <w:r w:rsidRPr="0011340F">
        <w:rPr>
          <w:rFonts w:ascii="Aptos" w:hAnsi="Aptos" w:cs="Times New Roman"/>
          <w:iCs/>
        </w:rPr>
        <w:t xml:space="preserve">, </w:t>
      </w:r>
      <w:r w:rsidRPr="0011340F">
        <w:rPr>
          <w:rFonts w:ascii="Aptos" w:hAnsi="Aptos" w:cs="Times New Roman"/>
          <w:bCs/>
          <w:i/>
          <w:iCs/>
        </w:rPr>
        <w:t>Organization</w:t>
      </w:r>
      <w:r w:rsidRPr="0011340F">
        <w:rPr>
          <w:rFonts w:ascii="Aptos" w:hAnsi="Aptos" w:cs="Times New Roman"/>
          <w:bCs/>
        </w:rPr>
        <w:t>, City, ST</w:t>
      </w:r>
      <w:r w:rsidRPr="0011340F">
        <w:rPr>
          <w:rFonts w:ascii="Aptos" w:hAnsi="Aptos" w:cs="Times New Roman"/>
          <w:b/>
        </w:rPr>
        <w:tab/>
      </w:r>
      <w:r w:rsidRPr="0011340F">
        <w:rPr>
          <w:rFonts w:ascii="Aptos" w:hAnsi="Aptos" w:cs="Times New Roman"/>
        </w:rPr>
        <w:t>Month Year-Month Year</w:t>
      </w:r>
    </w:p>
    <w:p w14:paraId="60C78D17" w14:textId="444C655E" w:rsidR="00113476" w:rsidRPr="0011340F" w:rsidRDefault="00113476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</w:t>
      </w:r>
      <w:r w:rsidR="007E1B74" w:rsidRPr="0011340F">
        <w:rPr>
          <w:rFonts w:ascii="Aptos" w:hAnsi="Aptos"/>
          <w:sz w:val="22"/>
          <w:szCs w:val="22"/>
        </w:rPr>
        <w:t>i</w:t>
      </w:r>
      <w:r w:rsidRPr="0011340F">
        <w:rPr>
          <w:rFonts w:ascii="Aptos" w:hAnsi="Aptos"/>
          <w:sz w:val="22"/>
          <w:szCs w:val="22"/>
        </w:rPr>
        <w:t>nclude #s), why/how/result of the activity</w:t>
      </w:r>
    </w:p>
    <w:p w14:paraId="6387BABD" w14:textId="56692B6A" w:rsidR="00113476" w:rsidRPr="0011340F" w:rsidRDefault="00113476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</w:t>
      </w:r>
      <w:r w:rsidR="007E1B74" w:rsidRPr="0011340F">
        <w:rPr>
          <w:rFonts w:ascii="Aptos" w:hAnsi="Aptos"/>
          <w:sz w:val="22"/>
          <w:szCs w:val="22"/>
        </w:rPr>
        <w:t>i</w:t>
      </w:r>
      <w:r w:rsidRPr="0011340F">
        <w:rPr>
          <w:rFonts w:ascii="Aptos" w:hAnsi="Aptos"/>
          <w:sz w:val="22"/>
          <w:szCs w:val="22"/>
        </w:rPr>
        <w:t>nclude #s), why/how/result of the activity</w:t>
      </w:r>
    </w:p>
    <w:p w14:paraId="4CB3FCF5" w14:textId="4DFD31E3" w:rsidR="00113476" w:rsidRPr="0011340F" w:rsidRDefault="00113476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Action verb, what you did (</w:t>
      </w:r>
      <w:r w:rsidR="007E1B74" w:rsidRPr="0011340F">
        <w:rPr>
          <w:rFonts w:ascii="Aptos" w:hAnsi="Aptos"/>
          <w:sz w:val="22"/>
          <w:szCs w:val="22"/>
        </w:rPr>
        <w:t>i</w:t>
      </w:r>
      <w:r w:rsidRPr="0011340F">
        <w:rPr>
          <w:rFonts w:ascii="Aptos" w:hAnsi="Aptos"/>
          <w:sz w:val="22"/>
          <w:szCs w:val="22"/>
        </w:rPr>
        <w:t>nclude #s), why/how/result of the activity</w:t>
      </w:r>
    </w:p>
    <w:p w14:paraId="1CFE69D3" w14:textId="77777777" w:rsidR="00860CAA" w:rsidRPr="0011340F" w:rsidRDefault="00860CAA" w:rsidP="003C173B">
      <w:pPr>
        <w:pStyle w:val="NoSpacing"/>
        <w:tabs>
          <w:tab w:val="right" w:pos="10800"/>
        </w:tabs>
        <w:rPr>
          <w:rFonts w:ascii="Aptos" w:hAnsi="Aptos" w:cs="Times New Roman"/>
          <w:b/>
        </w:rPr>
      </w:pPr>
    </w:p>
    <w:p w14:paraId="02D3B9AB" w14:textId="4E03F9E1" w:rsidR="003047D3" w:rsidRPr="0011340F" w:rsidRDefault="003047D3" w:rsidP="003047D3">
      <w:pPr>
        <w:spacing w:after="0" w:line="240" w:lineRule="exact"/>
        <w:rPr>
          <w:rFonts w:ascii="Aptos" w:hAnsi="Aptos"/>
          <w:b/>
          <w:bCs/>
        </w:rPr>
      </w:pPr>
      <w:r w:rsidRPr="0011340F">
        <w:rPr>
          <w:rFonts w:ascii="Aptos" w:hAnsi="Aptos"/>
          <w:b/>
          <w:bCs/>
        </w:rPr>
        <w:t>AWARDS &amp; RECOGNITIONS</w:t>
      </w:r>
    </w:p>
    <w:p w14:paraId="3CCB39B6" w14:textId="4BF14AE9" w:rsidR="00113476" w:rsidRPr="0011340F" w:rsidRDefault="00173670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Communication Arts Typography Annual</w:t>
      </w:r>
    </w:p>
    <w:p w14:paraId="5B71C85E" w14:textId="3C0B9004" w:rsidR="00113476" w:rsidRPr="0011340F" w:rsidRDefault="00173670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Print Magazine Feature</w:t>
      </w:r>
    </w:p>
    <w:p w14:paraId="3720A267" w14:textId="1C210875" w:rsidR="00113476" w:rsidRPr="0011340F" w:rsidRDefault="00173670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>AIGA Student Awards</w:t>
      </w:r>
    </w:p>
    <w:p w14:paraId="2CC7EFDF" w14:textId="340901A7" w:rsidR="00123443" w:rsidRPr="0011340F" w:rsidRDefault="00123443" w:rsidP="00062058">
      <w:pPr>
        <w:pStyle w:val="ListParagraph"/>
        <w:numPr>
          <w:ilvl w:val="0"/>
          <w:numId w:val="3"/>
        </w:numPr>
        <w:spacing w:line="240" w:lineRule="exact"/>
        <w:ind w:left="720"/>
        <w:rPr>
          <w:rFonts w:ascii="Aptos" w:hAnsi="Aptos"/>
          <w:sz w:val="22"/>
          <w:szCs w:val="22"/>
        </w:rPr>
      </w:pPr>
      <w:r w:rsidRPr="0011340F">
        <w:rPr>
          <w:rFonts w:ascii="Aptos" w:hAnsi="Aptos"/>
          <w:sz w:val="22"/>
          <w:szCs w:val="22"/>
        </w:rPr>
        <w:t xml:space="preserve">Department </w:t>
      </w:r>
      <w:r w:rsidR="00173670" w:rsidRPr="0011340F">
        <w:rPr>
          <w:rFonts w:ascii="Aptos" w:hAnsi="Aptos"/>
          <w:sz w:val="22"/>
          <w:szCs w:val="22"/>
        </w:rPr>
        <w:t xml:space="preserve">Design </w:t>
      </w:r>
      <w:r w:rsidRPr="0011340F">
        <w:rPr>
          <w:rFonts w:ascii="Aptos" w:hAnsi="Aptos"/>
          <w:sz w:val="22"/>
          <w:szCs w:val="22"/>
        </w:rPr>
        <w:t xml:space="preserve">Awards </w:t>
      </w:r>
    </w:p>
    <w:p w14:paraId="5DFBD780" w14:textId="77777777" w:rsidR="0011340F" w:rsidRDefault="0011340F" w:rsidP="00934894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</w:p>
    <w:p w14:paraId="577EE4B4" w14:textId="47889653" w:rsidR="00934894" w:rsidRPr="0007117C" w:rsidRDefault="00934894" w:rsidP="00934894">
      <w:pPr>
        <w:tabs>
          <w:tab w:val="right" w:pos="10080"/>
        </w:tabs>
        <w:spacing w:after="0"/>
        <w:ind w:left="111"/>
        <w:jc w:val="center"/>
        <w:rPr>
          <w:rFonts w:ascii="Aptos" w:hAnsi="Aptos" w:cs="Times New Roman"/>
          <w:i/>
          <w:sz w:val="20"/>
          <w:szCs w:val="20"/>
        </w:rPr>
      </w:pPr>
      <w:r w:rsidRPr="0007117C">
        <w:rPr>
          <w:rFonts w:ascii="Aptos" w:hAnsi="Aptos" w:cs="Times New Roman"/>
          <w:i/>
          <w:sz w:val="20"/>
          <w:szCs w:val="20"/>
        </w:rPr>
        <w:t>***</w:t>
      </w:r>
      <w:r>
        <w:rPr>
          <w:rFonts w:ascii="Aptos" w:hAnsi="Aptos" w:cs="Times New Roman"/>
          <w:i/>
          <w:sz w:val="20"/>
          <w:szCs w:val="20"/>
        </w:rPr>
        <w:t>Remove all</w:t>
      </w:r>
      <w:r w:rsidRPr="0007117C">
        <w:rPr>
          <w:rFonts w:ascii="Aptos" w:hAnsi="Aptos" w:cs="Times New Roman"/>
          <w:i/>
          <w:sz w:val="20"/>
          <w:szCs w:val="20"/>
        </w:rPr>
        <w:t xml:space="preserve"> bracketed prompts </w:t>
      </w:r>
      <w:r>
        <w:rPr>
          <w:rFonts w:ascii="Aptos" w:hAnsi="Aptos" w:cs="Times New Roman"/>
          <w:i/>
          <w:sz w:val="20"/>
          <w:szCs w:val="20"/>
        </w:rPr>
        <w:t>from</w:t>
      </w:r>
      <w:r w:rsidRPr="0007117C">
        <w:rPr>
          <w:rFonts w:ascii="Aptos" w:hAnsi="Aptos" w:cs="Times New Roman"/>
          <w:i/>
          <w:sz w:val="20"/>
          <w:szCs w:val="20"/>
        </w:rPr>
        <w:t xml:space="preserve"> your resume***</w:t>
      </w:r>
    </w:p>
    <w:p w14:paraId="156F628A" w14:textId="77777777" w:rsidR="00113476" w:rsidRPr="0000043A" w:rsidRDefault="00113476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00043A">
        <w:rPr>
          <w:rFonts w:ascii="Aptos" w:hAnsi="Aptos" w:cs="Times New Roman"/>
          <w:i/>
          <w:sz w:val="20"/>
          <w:szCs w:val="20"/>
        </w:rPr>
        <w:t>Organize the sections as they relate to the position you are applying for, with the most relevant at the top.</w:t>
      </w:r>
    </w:p>
    <w:p w14:paraId="6D23FF47" w14:textId="77777777" w:rsidR="00113476" w:rsidRPr="0000043A" w:rsidRDefault="00113476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00043A">
        <w:rPr>
          <w:rFonts w:ascii="Aptos" w:hAnsi="Aptos" w:cs="Times New Roman"/>
          <w:i/>
          <w:sz w:val="20"/>
          <w:szCs w:val="20"/>
        </w:rPr>
        <w:t>Keep portfolio link prominent and clickable in your header.</w:t>
      </w:r>
    </w:p>
    <w:p w14:paraId="19053B02" w14:textId="77777777" w:rsidR="00113476" w:rsidRDefault="00113476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00043A">
        <w:rPr>
          <w:rFonts w:ascii="Aptos" w:hAnsi="Aptos" w:cs="Times New Roman"/>
          <w:i/>
          <w:sz w:val="20"/>
          <w:szCs w:val="20"/>
        </w:rPr>
        <w:t>Use short, creative language in bullets but avoid vague adjectives.</w:t>
      </w:r>
    </w:p>
    <w:p w14:paraId="746763EE" w14:textId="74C0D27A" w:rsidR="000C098A" w:rsidRPr="0000043A" w:rsidRDefault="000C098A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>
        <w:rPr>
          <w:rFonts w:ascii="Aptos" w:hAnsi="Aptos" w:cs="Times New Roman"/>
          <w:i/>
          <w:sz w:val="20"/>
          <w:szCs w:val="20"/>
        </w:rPr>
        <w:t xml:space="preserve">If you need to build a designed </w:t>
      </w:r>
      <w:r w:rsidR="00FC2FDD">
        <w:rPr>
          <w:rFonts w:ascii="Aptos" w:hAnsi="Aptos" w:cs="Times New Roman"/>
          <w:i/>
          <w:sz w:val="20"/>
          <w:szCs w:val="20"/>
        </w:rPr>
        <w:t>resume,</w:t>
      </w:r>
      <w:r>
        <w:rPr>
          <w:rFonts w:ascii="Aptos" w:hAnsi="Aptos" w:cs="Times New Roman"/>
          <w:i/>
          <w:sz w:val="20"/>
          <w:szCs w:val="20"/>
        </w:rPr>
        <w:t xml:space="preserve"> ensure it contains the above recommendations with a focus on readability.</w:t>
      </w:r>
    </w:p>
    <w:p w14:paraId="20A6B45C" w14:textId="35B0A12D" w:rsidR="00860CAA" w:rsidRPr="00113476" w:rsidRDefault="00113476" w:rsidP="00113476">
      <w:pPr>
        <w:tabs>
          <w:tab w:val="right" w:pos="10080"/>
        </w:tabs>
        <w:spacing w:after="0"/>
        <w:jc w:val="center"/>
        <w:rPr>
          <w:rFonts w:ascii="Aptos" w:hAnsi="Aptos" w:cs="Times New Roman"/>
          <w:i/>
          <w:sz w:val="20"/>
          <w:szCs w:val="20"/>
        </w:rPr>
      </w:pPr>
      <w:r w:rsidRPr="0000043A">
        <w:rPr>
          <w:rFonts w:ascii="Aptos" w:hAnsi="Aptos" w:cs="Times New Roman"/>
          <w:i/>
          <w:sz w:val="20"/>
          <w:szCs w:val="20"/>
        </w:rPr>
        <w:t>Keep</w:t>
      </w:r>
      <w:r>
        <w:rPr>
          <w:rFonts w:ascii="Aptos" w:hAnsi="Aptos" w:cs="Times New Roman"/>
          <w:i/>
          <w:sz w:val="20"/>
          <w:szCs w:val="20"/>
        </w:rPr>
        <w:t xml:space="preserve"> </w:t>
      </w:r>
      <w:r w:rsidRPr="0000043A">
        <w:rPr>
          <w:rFonts w:ascii="Aptos" w:hAnsi="Aptos" w:cs="Times New Roman"/>
          <w:i/>
          <w:sz w:val="20"/>
          <w:szCs w:val="20"/>
        </w:rPr>
        <w:t>one page</w:t>
      </w:r>
      <w:r>
        <w:rPr>
          <w:rFonts w:ascii="Aptos" w:hAnsi="Aptos" w:cs="Times New Roman"/>
          <w:i/>
          <w:sz w:val="20"/>
          <w:szCs w:val="20"/>
        </w:rPr>
        <w:t>, filling the entire page</w:t>
      </w:r>
      <w:r w:rsidR="0011340F">
        <w:rPr>
          <w:rFonts w:ascii="Aptos" w:hAnsi="Aptos" w:cs="Times New Roman"/>
          <w:i/>
          <w:sz w:val="20"/>
          <w:szCs w:val="20"/>
        </w:rPr>
        <w:t xml:space="preserve"> | </w:t>
      </w:r>
      <w:r>
        <w:rPr>
          <w:rFonts w:ascii="Aptos" w:hAnsi="Aptos" w:cs="Times New Roman"/>
          <w:i/>
          <w:sz w:val="20"/>
          <w:szCs w:val="20"/>
        </w:rPr>
        <w:t>Margin Size: .5” – 1” | Font size: 11-12 (Name should be larger)</w:t>
      </w:r>
    </w:p>
    <w:sectPr w:rsidR="00860CAA" w:rsidRPr="00113476" w:rsidSect="003047D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3844"/>
    <w:multiLevelType w:val="hybridMultilevel"/>
    <w:tmpl w:val="7AD494D6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281D0FD0"/>
    <w:multiLevelType w:val="hybridMultilevel"/>
    <w:tmpl w:val="B896F9A6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2C5C6ECB"/>
    <w:multiLevelType w:val="hybridMultilevel"/>
    <w:tmpl w:val="72606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D296C"/>
    <w:multiLevelType w:val="hybridMultilevel"/>
    <w:tmpl w:val="8F509BF0"/>
    <w:lvl w:ilvl="0" w:tplc="BD42159E">
      <w:numFmt w:val="bullet"/>
      <w:lvlText w:val="•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A0B96"/>
    <w:multiLevelType w:val="hybridMultilevel"/>
    <w:tmpl w:val="71F687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C563E"/>
    <w:multiLevelType w:val="hybridMultilevel"/>
    <w:tmpl w:val="9BEC59C4"/>
    <w:lvl w:ilvl="0" w:tplc="04090005">
      <w:start w:val="1"/>
      <w:numFmt w:val="bullet"/>
      <w:lvlText w:val=""/>
      <w:lvlJc w:val="left"/>
      <w:pPr>
        <w:ind w:left="4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6" w15:restartNumberingAfterBreak="0">
    <w:nsid w:val="74F35C38"/>
    <w:multiLevelType w:val="hybridMultilevel"/>
    <w:tmpl w:val="490816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012243">
    <w:abstractNumId w:val="2"/>
  </w:num>
  <w:num w:numId="2" w16cid:durableId="533201939">
    <w:abstractNumId w:val="6"/>
  </w:num>
  <w:num w:numId="3" w16cid:durableId="1675645973">
    <w:abstractNumId w:val="0"/>
  </w:num>
  <w:num w:numId="4" w16cid:durableId="1876310786">
    <w:abstractNumId w:val="1"/>
  </w:num>
  <w:num w:numId="5" w16cid:durableId="2121410961">
    <w:abstractNumId w:val="5"/>
  </w:num>
  <w:num w:numId="6" w16cid:durableId="729766312">
    <w:abstractNumId w:val="4"/>
  </w:num>
  <w:num w:numId="7" w16cid:durableId="287703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20E"/>
    <w:rsid w:val="00031E44"/>
    <w:rsid w:val="0005720E"/>
    <w:rsid w:val="00062058"/>
    <w:rsid w:val="00096B23"/>
    <w:rsid w:val="000C098A"/>
    <w:rsid w:val="000D1C71"/>
    <w:rsid w:val="0011340F"/>
    <w:rsid w:val="00113476"/>
    <w:rsid w:val="001202CC"/>
    <w:rsid w:val="00123443"/>
    <w:rsid w:val="00163C71"/>
    <w:rsid w:val="00173670"/>
    <w:rsid w:val="001D2180"/>
    <w:rsid w:val="001F08C0"/>
    <w:rsid w:val="001F4A02"/>
    <w:rsid w:val="00253153"/>
    <w:rsid w:val="00296D65"/>
    <w:rsid w:val="002B16A4"/>
    <w:rsid w:val="003047D3"/>
    <w:rsid w:val="00317E37"/>
    <w:rsid w:val="003C173B"/>
    <w:rsid w:val="003C68F9"/>
    <w:rsid w:val="003D5408"/>
    <w:rsid w:val="0040325D"/>
    <w:rsid w:val="004036F4"/>
    <w:rsid w:val="00406744"/>
    <w:rsid w:val="00412227"/>
    <w:rsid w:val="00475CB6"/>
    <w:rsid w:val="00530E36"/>
    <w:rsid w:val="00564F9E"/>
    <w:rsid w:val="00586F8F"/>
    <w:rsid w:val="005C413A"/>
    <w:rsid w:val="005C598A"/>
    <w:rsid w:val="006038E6"/>
    <w:rsid w:val="00615F17"/>
    <w:rsid w:val="006B29A5"/>
    <w:rsid w:val="006D0358"/>
    <w:rsid w:val="00762167"/>
    <w:rsid w:val="007A3DEA"/>
    <w:rsid w:val="007B06D9"/>
    <w:rsid w:val="007E1B74"/>
    <w:rsid w:val="00806B1B"/>
    <w:rsid w:val="00810BDC"/>
    <w:rsid w:val="00837699"/>
    <w:rsid w:val="00850430"/>
    <w:rsid w:val="00860CAA"/>
    <w:rsid w:val="0086175B"/>
    <w:rsid w:val="008A5E44"/>
    <w:rsid w:val="008B5338"/>
    <w:rsid w:val="0090446E"/>
    <w:rsid w:val="00934894"/>
    <w:rsid w:val="00954003"/>
    <w:rsid w:val="00990E77"/>
    <w:rsid w:val="009E6B51"/>
    <w:rsid w:val="00B163E5"/>
    <w:rsid w:val="00B16531"/>
    <w:rsid w:val="00B46AF4"/>
    <w:rsid w:val="00B508F5"/>
    <w:rsid w:val="00B95B0E"/>
    <w:rsid w:val="00BC3CE7"/>
    <w:rsid w:val="00C047CA"/>
    <w:rsid w:val="00C15059"/>
    <w:rsid w:val="00C27C60"/>
    <w:rsid w:val="00C53A58"/>
    <w:rsid w:val="00C81612"/>
    <w:rsid w:val="00CA52E5"/>
    <w:rsid w:val="00CD1623"/>
    <w:rsid w:val="00CD2B23"/>
    <w:rsid w:val="00CE0AF7"/>
    <w:rsid w:val="00CF3A83"/>
    <w:rsid w:val="00D64A7B"/>
    <w:rsid w:val="00D777FF"/>
    <w:rsid w:val="00DA1D3C"/>
    <w:rsid w:val="00DA5C7D"/>
    <w:rsid w:val="00E800DC"/>
    <w:rsid w:val="00EA0A11"/>
    <w:rsid w:val="00EC3272"/>
    <w:rsid w:val="00F02296"/>
    <w:rsid w:val="00F0727A"/>
    <w:rsid w:val="00FC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305AF"/>
  <w15:chartTrackingRefBased/>
  <w15:docId w15:val="{42D31D22-9DB8-4527-A397-8E87E3C0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08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8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72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ck4\Downloads\experience-focused-education-resume-dotx%20(5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experience-focused-education-resume-dotx (55).dotx</Template>
  <TotalTime>112</TotalTime>
  <Pages>1</Pages>
  <Words>385</Words>
  <Characters>2248</Characters>
  <Application>Microsoft Office Word</Application>
  <DocSecurity>0</DocSecurity>
  <Lines>54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Jack</dc:creator>
  <cp:keywords/>
  <dc:description/>
  <cp:lastModifiedBy>Derek Jack</cp:lastModifiedBy>
  <cp:revision>18</cp:revision>
  <dcterms:created xsi:type="dcterms:W3CDTF">2026-03-16T15:53:00Z</dcterms:created>
  <dcterms:modified xsi:type="dcterms:W3CDTF">2026-04-02T15:35:00Z</dcterms:modified>
</cp:coreProperties>
</file>