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1297" w14:textId="77777777" w:rsidR="00F65D59" w:rsidRPr="00F65D59" w:rsidRDefault="00F65D59" w:rsidP="00F65D59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F65D59">
        <w:rPr>
          <w:rFonts w:ascii="Aptos" w:hAnsi="Aptos" w:cs="Times New Roman"/>
          <w:b/>
          <w:sz w:val="40"/>
          <w:szCs w:val="40"/>
        </w:rPr>
        <w:t>NAME</w:t>
      </w:r>
    </w:p>
    <w:p w14:paraId="3C9343FF" w14:textId="5135DA0B" w:rsidR="00C131DD" w:rsidRPr="00C131DD" w:rsidRDefault="0096437D" w:rsidP="00C131DD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Cs/>
          <w:sz w:val="24"/>
          <w:szCs w:val="24"/>
        </w:rPr>
        <w:t>Portfolio Link or Agency Logo</w:t>
      </w:r>
    </w:p>
    <w:p w14:paraId="470F99FC" w14:textId="77777777" w:rsidR="00C131DD" w:rsidRPr="00C131DD" w:rsidRDefault="00C131DD" w:rsidP="00CE1C15">
      <w:pPr>
        <w:pStyle w:val="NoSpacing"/>
        <w:rPr>
          <w:rFonts w:ascii="Aptos" w:hAnsi="Aptos" w:cs="Times New Roman"/>
          <w:sz w:val="24"/>
          <w:szCs w:val="24"/>
        </w:rPr>
      </w:pPr>
    </w:p>
    <w:p w14:paraId="6EC951C8" w14:textId="7A93A121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Height: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Agency/Manager </w:t>
      </w:r>
      <w:r w:rsidR="00347075">
        <w:rPr>
          <w:rFonts w:ascii="Aptos" w:hAnsi="Aptos" w:cs="Times New Roman"/>
          <w:sz w:val="24"/>
          <w:szCs w:val="24"/>
        </w:rPr>
        <w:t>or Your Contact Information:</w:t>
      </w:r>
    </w:p>
    <w:p w14:paraId="3C534C9C" w14:textId="69BDB37A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>Hair Color: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>Agency</w:t>
      </w:r>
      <w:r w:rsidR="00347075">
        <w:rPr>
          <w:rFonts w:ascii="Aptos" w:hAnsi="Aptos" w:cs="Times New Roman"/>
          <w:sz w:val="24"/>
          <w:szCs w:val="24"/>
        </w:rPr>
        <w:t xml:space="preserve"> or Your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  <w:r w:rsidR="00347075">
        <w:rPr>
          <w:rFonts w:ascii="Aptos" w:hAnsi="Aptos" w:cs="Times New Roman"/>
          <w:sz w:val="24"/>
          <w:szCs w:val="24"/>
        </w:rPr>
        <w:t>Phone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27D097B4" w14:textId="4A5AEFAC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Eye Color: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Email</w:t>
      </w:r>
    </w:p>
    <w:p w14:paraId="085892F6" w14:textId="40CFEA52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 xml:space="preserve">Voice Type/Range: </w:t>
      </w:r>
      <w:r w:rsidRPr="00482CDF">
        <w:rPr>
          <w:rFonts w:ascii="Aptos" w:hAnsi="Aptos" w:cs="Times New Roman"/>
          <w:b/>
          <w:bCs/>
          <w:sz w:val="24"/>
          <w:szCs w:val="24"/>
        </w:rPr>
        <w:t>[if applicable]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Website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056DAD49" w14:textId="77777777" w:rsidR="009E6FA4" w:rsidRPr="00C131DD" w:rsidRDefault="009E6FA4" w:rsidP="009E6FA4">
      <w:pPr>
        <w:pStyle w:val="NoSpacing"/>
        <w:rPr>
          <w:rFonts w:ascii="Aptos" w:hAnsi="Aptos" w:cs="Times New Roman"/>
          <w:sz w:val="24"/>
          <w:szCs w:val="24"/>
        </w:rPr>
      </w:pPr>
    </w:p>
    <w:p w14:paraId="64AAF599" w14:textId="4057A0A2" w:rsidR="00E800DC" w:rsidRPr="00C131DD" w:rsidRDefault="009E6FA4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bookmarkStart w:id="0" w:name="_Hlk190534128"/>
      <w:r w:rsidRPr="00C131DD">
        <w:rPr>
          <w:rFonts w:ascii="Aptos" w:hAnsi="Aptos" w:cs="Times New Roman"/>
          <w:b/>
          <w:sz w:val="24"/>
          <w:szCs w:val="24"/>
        </w:rPr>
        <w:t>FILM/TELEVISION</w:t>
      </w:r>
      <w:r w:rsidR="005A7E7F">
        <w:rPr>
          <w:rFonts w:ascii="Aptos" w:hAnsi="Aptos" w:cs="Times New Roman"/>
          <w:b/>
          <w:sz w:val="24"/>
          <w:szCs w:val="24"/>
        </w:rPr>
        <w:t>/COMMERCIAL/VOICEOVER</w:t>
      </w:r>
    </w:p>
    <w:p w14:paraId="6BE16F64" w14:textId="33147167" w:rsidR="00BA26A0" w:rsidRPr="00C131DD" w:rsidRDefault="00BA26A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</w:t>
      </w:r>
      <w:r w:rsidR="009E6FA4" w:rsidRPr="00C131DD">
        <w:rPr>
          <w:rFonts w:ascii="Aptos" w:hAnsi="Aptos"/>
          <w:i/>
          <w:iCs/>
          <w:sz w:val="24"/>
          <w:szCs w:val="24"/>
        </w:rPr>
        <w:t xml:space="preserve">Project </w:t>
      </w:r>
      <w:r w:rsidR="005A7E7F" w:rsidRPr="00C131DD">
        <w:rPr>
          <w:rFonts w:ascii="Aptos" w:hAnsi="Aptos"/>
          <w:i/>
          <w:iCs/>
          <w:sz w:val="24"/>
          <w:szCs w:val="24"/>
        </w:rPr>
        <w:t xml:space="preserve">Title]  </w:t>
      </w:r>
      <w:r w:rsidRPr="00C131DD">
        <w:rPr>
          <w:rFonts w:ascii="Aptos" w:hAnsi="Aptos"/>
          <w:i/>
          <w:iCs/>
          <w:sz w:val="24"/>
          <w:szCs w:val="24"/>
        </w:rPr>
        <w:t xml:space="preserve">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</w:t>
      </w:r>
      <w:r w:rsidR="009E6FA4" w:rsidRPr="00C131DD">
        <w:rPr>
          <w:rFonts w:ascii="Aptos" w:hAnsi="Aptos"/>
          <w:sz w:val="24"/>
          <w:szCs w:val="24"/>
        </w:rPr>
        <w:t>Role</w:t>
      </w:r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="009E6FA4"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30C87DD4" w14:textId="0F5B129D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16900C94" w14:textId="33E5C82F" w:rsidR="00FB11B0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23DE4F92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229F6C62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247F7614" w14:textId="77777777" w:rsidR="008D4F51" w:rsidRPr="00C131DD" w:rsidRDefault="008D4F51" w:rsidP="008D4F51">
      <w:pPr>
        <w:pStyle w:val="NoSpacing"/>
        <w:rPr>
          <w:rFonts w:ascii="Aptos" w:hAnsi="Aptos"/>
        </w:rPr>
      </w:pPr>
    </w:p>
    <w:p w14:paraId="6F56DCD0" w14:textId="50AE75E0" w:rsidR="00FB11B0" w:rsidRPr="00C131DD" w:rsidRDefault="00FB11B0" w:rsidP="00FB11B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THEATRE</w:t>
      </w:r>
    </w:p>
    <w:p w14:paraId="72621298" w14:textId="113D80E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5B1EC65E" w14:textId="7F87D35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46ACED0C" w14:textId="18C4C419" w:rsidR="00FB11B0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2796B041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5AF47000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00D0D7E8" w14:textId="77777777" w:rsidR="0021359E" w:rsidRPr="00C131DD" w:rsidRDefault="0021359E" w:rsidP="0021359E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i/>
          <w:sz w:val="24"/>
          <w:szCs w:val="24"/>
        </w:rPr>
        <w:tab/>
      </w:r>
    </w:p>
    <w:p w14:paraId="6D39267F" w14:textId="33BDA73D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TRAINING</w:t>
      </w:r>
    </w:p>
    <w:p w14:paraId="4486D943" w14:textId="0C976D73" w:rsidR="000F3B62" w:rsidRPr="00C131DD" w:rsidRDefault="00C0239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sz w:val="24"/>
          <w:szCs w:val="24"/>
        </w:rPr>
        <w:t xml:space="preserve">University, </w:t>
      </w:r>
      <w:r w:rsidR="000F3B62" w:rsidRPr="00C131DD">
        <w:rPr>
          <w:rFonts w:ascii="Aptos" w:hAnsi="Aptos"/>
          <w:sz w:val="24"/>
          <w:szCs w:val="24"/>
        </w:rPr>
        <w:t>Degree, Major</w:t>
      </w:r>
    </w:p>
    <w:p w14:paraId="30BF917D" w14:textId="664708DF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Acting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49FD91AC" w14:textId="1331114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Voice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Names(s)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3D6F7BB7" w14:textId="3961C510" w:rsidR="009C487C" w:rsidRPr="00C131DD" w:rsidRDefault="009C487C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Movement</w:t>
      </w:r>
      <w:r w:rsidRPr="00C131DD">
        <w:rPr>
          <w:rFonts w:ascii="Aptos" w:hAnsi="Aptos"/>
          <w:sz w:val="24"/>
          <w:szCs w:val="24"/>
        </w:rPr>
        <w:t>:</w:t>
      </w:r>
      <w:r w:rsidR="00F70C3B">
        <w:rPr>
          <w:rFonts w:ascii="Aptos" w:hAnsi="Aptos"/>
          <w:sz w:val="24"/>
          <w:szCs w:val="24"/>
        </w:rPr>
        <w:t xml:space="preserve">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2F84FF79" w14:textId="6758C9B4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On-Camera</w:t>
      </w:r>
      <w:r w:rsidRPr="00C131DD">
        <w:rPr>
          <w:rFonts w:ascii="Aptos" w:hAnsi="Aptos"/>
          <w:sz w:val="24"/>
          <w:szCs w:val="24"/>
        </w:rPr>
        <w:t xml:space="preserve">: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125808CD" w14:textId="26A86CB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Workshops</w:t>
      </w:r>
      <w:r w:rsidRPr="00C131DD">
        <w:rPr>
          <w:rFonts w:ascii="Aptos" w:hAnsi="Aptos"/>
          <w:sz w:val="24"/>
          <w:szCs w:val="24"/>
        </w:rPr>
        <w:t xml:space="preserve">: </w:t>
      </w:r>
    </w:p>
    <w:p w14:paraId="4FFF598D" w14:textId="77777777" w:rsidR="000F3B62" w:rsidRPr="00C131DD" w:rsidRDefault="000F3B62" w:rsidP="000F3B62">
      <w:pPr>
        <w:pStyle w:val="ListParagraph"/>
        <w:ind w:left="500"/>
        <w:rPr>
          <w:rFonts w:ascii="Aptos" w:hAnsi="Aptos"/>
          <w:sz w:val="24"/>
          <w:szCs w:val="24"/>
        </w:rPr>
      </w:pPr>
    </w:p>
    <w:p w14:paraId="5620DF2E" w14:textId="4C86478C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SPECIAL SKILLS</w:t>
      </w:r>
      <w:r w:rsidR="00AA1336">
        <w:rPr>
          <w:rFonts w:ascii="Aptos" w:hAnsi="Aptos" w:cs="Times New Roman"/>
          <w:b/>
          <w:sz w:val="24"/>
          <w:szCs w:val="24"/>
        </w:rPr>
        <w:t xml:space="preserve"> </w:t>
      </w:r>
      <w:r w:rsidR="00AA1336">
        <w:rPr>
          <w:rFonts w:ascii="Aptos" w:hAnsi="Aptos" w:cs="Times New Roman"/>
          <w:b/>
          <w:bCs/>
          <w:sz w:val="24"/>
          <w:szCs w:val="24"/>
        </w:rPr>
        <w:t>[Below are examples of what can be included, proficiency level recommended]</w:t>
      </w:r>
    </w:p>
    <w:bookmarkEnd w:id="0"/>
    <w:p w14:paraId="120B12D2" w14:textId="77777777" w:rsidR="005A7E7F" w:rsidRDefault="005A7E7F" w:rsidP="005A7E7F">
      <w:pPr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Instruments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Piano (advanced), Violin (intermediate)</w:t>
      </w:r>
    </w:p>
    <w:p w14:paraId="4DDDC14E" w14:textId="77777777" w:rsidR="005A7E7F" w:rsidRPr="007B6827" w:rsidRDefault="005A7E7F" w:rsidP="005A7E7F">
      <w:pPr>
        <w:spacing w:after="0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Movement</w:t>
      </w:r>
      <w:r>
        <w:rPr>
          <w:rFonts w:ascii="Aptos" w:eastAsia="Times New Roman" w:hAnsi="Aptos" w:cs="Times New Roman"/>
          <w:sz w:val="24"/>
          <w:szCs w:val="24"/>
        </w:rPr>
        <w:t>: Dance Styles, Stunts, Combat, Gymnastics, Martial Arts, Athletic Skills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Languages/Dialects</w:t>
      </w:r>
      <w:r>
        <w:rPr>
          <w:rFonts w:ascii="Aptos" w:eastAsia="Times New Roman" w:hAnsi="Aptos" w:cs="Times New Roman"/>
          <w:sz w:val="24"/>
          <w:szCs w:val="24"/>
        </w:rPr>
        <w:t>: Italian (proficient), German (intermediate), French (basic)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Other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Firearms</w:t>
      </w:r>
    </w:p>
    <w:p w14:paraId="47492633" w14:textId="77777777" w:rsidR="00C131DD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11D1F97E" w14:textId="77777777" w:rsidR="00DD674B" w:rsidRPr="00DD674B" w:rsidRDefault="00DD674B" w:rsidP="00DD674B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DD674B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7887488D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78F74394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40E8766F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5F8FF047" w14:textId="77777777" w:rsidR="00272DD2" w:rsidRDefault="00272DD2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311448EE" w14:textId="280EEC67" w:rsidR="00C131DD" w:rsidRDefault="00180085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</w:t>
      </w:r>
      <w:r w:rsidR="00C131DD">
        <w:rPr>
          <w:rFonts w:ascii="Aptos" w:hAnsi="Aptos" w:cs="Times New Roman"/>
          <w:i/>
          <w:sz w:val="20"/>
          <w:szCs w:val="20"/>
        </w:rPr>
        <w:t xml:space="preserve"> </w:t>
      </w:r>
      <w:r w:rsidR="00C131DD" w:rsidRPr="0000043A">
        <w:rPr>
          <w:rFonts w:ascii="Aptos" w:hAnsi="Aptos" w:cs="Times New Roman"/>
          <w:i/>
          <w:sz w:val="20"/>
          <w:szCs w:val="20"/>
        </w:rPr>
        <w:t>one page</w:t>
      </w:r>
      <w:r w:rsidR="00C131DD">
        <w:rPr>
          <w:rFonts w:ascii="Aptos" w:hAnsi="Aptos" w:cs="Times New Roman"/>
          <w:i/>
          <w:sz w:val="20"/>
          <w:szCs w:val="20"/>
        </w:rPr>
        <w:t>, filling the entire page</w:t>
      </w:r>
      <w:r w:rsidR="00C131DD" w:rsidRPr="0000043A">
        <w:rPr>
          <w:rFonts w:ascii="Aptos" w:hAnsi="Aptos" w:cs="Times New Roman"/>
          <w:i/>
          <w:sz w:val="20"/>
          <w:szCs w:val="20"/>
        </w:rPr>
        <w:t>.</w:t>
      </w:r>
    </w:p>
    <w:p w14:paraId="6E411857" w14:textId="03DF859C" w:rsidR="0021359E" w:rsidRPr="00C131DD" w:rsidRDefault="00C131DD" w:rsidP="00C131DD">
      <w:pPr>
        <w:tabs>
          <w:tab w:val="right" w:pos="10080"/>
        </w:tabs>
        <w:spacing w:after="0"/>
        <w:jc w:val="center"/>
        <w:rPr>
          <w:rFonts w:ascii="Aptos" w:hAnsi="Aptos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 xml:space="preserve">Margin Size: .5” – </w:t>
      </w:r>
      <w:r w:rsidR="00180085">
        <w:rPr>
          <w:rFonts w:ascii="Aptos" w:hAnsi="Aptos" w:cs="Times New Roman"/>
          <w:i/>
          <w:sz w:val="20"/>
          <w:szCs w:val="20"/>
        </w:rPr>
        <w:t>1” | Font</w:t>
      </w:r>
      <w:r>
        <w:rPr>
          <w:rFonts w:ascii="Aptos" w:hAnsi="Aptos" w:cs="Times New Roman"/>
          <w:i/>
          <w:sz w:val="20"/>
          <w:szCs w:val="20"/>
        </w:rPr>
        <w:t xml:space="preserve"> size: 11-12 (Name should be larger)</w:t>
      </w:r>
    </w:p>
    <w:sectPr w:rsidR="0021359E" w:rsidRPr="00C131DD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5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  <w:num w:numId="6" w16cid:durableId="402802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96B23"/>
    <w:rsid w:val="000F3B62"/>
    <w:rsid w:val="00112C22"/>
    <w:rsid w:val="00180085"/>
    <w:rsid w:val="001D2180"/>
    <w:rsid w:val="001F08C0"/>
    <w:rsid w:val="0021359E"/>
    <w:rsid w:val="00231357"/>
    <w:rsid w:val="00253153"/>
    <w:rsid w:val="00272DD2"/>
    <w:rsid w:val="00296D65"/>
    <w:rsid w:val="00317E37"/>
    <w:rsid w:val="00347075"/>
    <w:rsid w:val="003619E1"/>
    <w:rsid w:val="003C173B"/>
    <w:rsid w:val="004009C9"/>
    <w:rsid w:val="0045700D"/>
    <w:rsid w:val="00475CB6"/>
    <w:rsid w:val="00482CDF"/>
    <w:rsid w:val="00564F9E"/>
    <w:rsid w:val="005A4BAA"/>
    <w:rsid w:val="005A7E7F"/>
    <w:rsid w:val="005F55A3"/>
    <w:rsid w:val="006038E6"/>
    <w:rsid w:val="00607A9B"/>
    <w:rsid w:val="00652602"/>
    <w:rsid w:val="00656126"/>
    <w:rsid w:val="006C3B6D"/>
    <w:rsid w:val="00752C3A"/>
    <w:rsid w:val="00764E51"/>
    <w:rsid w:val="007A5127"/>
    <w:rsid w:val="007E3D41"/>
    <w:rsid w:val="00823950"/>
    <w:rsid w:val="008A5E44"/>
    <w:rsid w:val="008B5338"/>
    <w:rsid w:val="008C507B"/>
    <w:rsid w:val="008D4F51"/>
    <w:rsid w:val="0090446E"/>
    <w:rsid w:val="00954003"/>
    <w:rsid w:val="0096437D"/>
    <w:rsid w:val="009C487C"/>
    <w:rsid w:val="009E6FA4"/>
    <w:rsid w:val="00AA1336"/>
    <w:rsid w:val="00B01E8B"/>
    <w:rsid w:val="00B102F1"/>
    <w:rsid w:val="00B163E5"/>
    <w:rsid w:val="00B36118"/>
    <w:rsid w:val="00B46AF4"/>
    <w:rsid w:val="00B56A34"/>
    <w:rsid w:val="00BA26A0"/>
    <w:rsid w:val="00BD0300"/>
    <w:rsid w:val="00BD18A3"/>
    <w:rsid w:val="00BF71A3"/>
    <w:rsid w:val="00C02390"/>
    <w:rsid w:val="00C131DD"/>
    <w:rsid w:val="00C21537"/>
    <w:rsid w:val="00CC409F"/>
    <w:rsid w:val="00CD2B23"/>
    <w:rsid w:val="00CE1C15"/>
    <w:rsid w:val="00D64A7B"/>
    <w:rsid w:val="00DA1D3C"/>
    <w:rsid w:val="00DD674B"/>
    <w:rsid w:val="00E800DC"/>
    <w:rsid w:val="00EE59C9"/>
    <w:rsid w:val="00F0727A"/>
    <w:rsid w:val="00F65D59"/>
    <w:rsid w:val="00F70C3B"/>
    <w:rsid w:val="00F735FA"/>
    <w:rsid w:val="00FB11B0"/>
    <w:rsid w:val="00FB7E26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6</TotalTime>
  <Pages>1</Pages>
  <Words>193</Words>
  <Characters>1394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5</cp:revision>
  <dcterms:created xsi:type="dcterms:W3CDTF">2026-03-25T21:35:00Z</dcterms:created>
  <dcterms:modified xsi:type="dcterms:W3CDTF">2026-04-01T21:05:00Z</dcterms:modified>
</cp:coreProperties>
</file>