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B8C3" w14:textId="77777777" w:rsidR="008E0909" w:rsidRPr="008E0909" w:rsidRDefault="008E0909" w:rsidP="008E0909">
      <w:pPr>
        <w:pStyle w:val="NoSpacing"/>
        <w:jc w:val="center"/>
        <w:rPr>
          <w:rFonts w:ascii="Aptos" w:hAnsi="Aptos" w:cs="Times New Roman"/>
          <w:b/>
          <w:sz w:val="40"/>
          <w:szCs w:val="40"/>
        </w:rPr>
      </w:pPr>
      <w:r w:rsidRPr="008E0909">
        <w:rPr>
          <w:rFonts w:ascii="Aptos" w:hAnsi="Aptos" w:cs="Times New Roman"/>
          <w:b/>
          <w:sz w:val="40"/>
          <w:szCs w:val="40"/>
        </w:rPr>
        <w:t>NAME</w:t>
      </w:r>
    </w:p>
    <w:p w14:paraId="07A7F686" w14:textId="6022519D" w:rsidR="009365A8" w:rsidRPr="00363771" w:rsidRDefault="009365A8" w:rsidP="009365A8">
      <w:pPr>
        <w:pStyle w:val="NoSpacing"/>
        <w:jc w:val="center"/>
        <w:rPr>
          <w:rFonts w:ascii="Aptos" w:hAnsi="Aptos" w:cs="Times New Roman"/>
          <w:bCs/>
        </w:rPr>
      </w:pPr>
      <w:r w:rsidRPr="00363771">
        <w:rPr>
          <w:rFonts w:ascii="Aptos" w:hAnsi="Aptos" w:cs="Times New Roman"/>
        </w:rPr>
        <w:t xml:space="preserve">City, ST </w:t>
      </w:r>
      <w:r w:rsidRPr="00363771">
        <w:rPr>
          <w:rFonts w:ascii="Aptos" w:hAnsi="Aptos" w:cs="Times New Roman"/>
          <w:b/>
        </w:rPr>
        <w:t>∙</w:t>
      </w:r>
      <w:r w:rsidRPr="00363771">
        <w:rPr>
          <w:rFonts w:ascii="Aptos" w:hAnsi="Aptos" w:cs="Times New Roman"/>
        </w:rPr>
        <w:t xml:space="preserve"> (123) 456-7890 </w:t>
      </w:r>
      <w:r w:rsidRPr="00363771">
        <w:rPr>
          <w:rFonts w:ascii="Aptos" w:hAnsi="Aptos" w:cs="Times New Roman"/>
          <w:b/>
        </w:rPr>
        <w:t xml:space="preserve">∙ </w:t>
      </w:r>
      <w:r w:rsidRPr="00363771">
        <w:rPr>
          <w:rFonts w:ascii="Aptos" w:hAnsi="Aptos" w:cs="Times New Roman"/>
        </w:rPr>
        <w:t xml:space="preserve">email@school.edu </w:t>
      </w:r>
      <w:r w:rsidRPr="00363771">
        <w:rPr>
          <w:rFonts w:ascii="Aptos" w:hAnsi="Aptos" w:cs="Times New Roman"/>
          <w:b/>
        </w:rPr>
        <w:t xml:space="preserve">∙ </w:t>
      </w:r>
      <w:r w:rsidRPr="00363771">
        <w:rPr>
          <w:rFonts w:ascii="Aptos" w:hAnsi="Aptos" w:cs="Times New Roman"/>
          <w:bCs/>
        </w:rPr>
        <w:t xml:space="preserve">LinkedIn </w:t>
      </w:r>
      <w:r w:rsidR="00C5135C" w:rsidRPr="00363771">
        <w:rPr>
          <w:rFonts w:ascii="Aptos" w:hAnsi="Aptos" w:cs="Times New Roman"/>
          <w:bCs/>
        </w:rPr>
        <w:t xml:space="preserve">URL </w:t>
      </w:r>
      <w:r w:rsidRPr="00363771">
        <w:rPr>
          <w:rFonts w:ascii="Aptos" w:hAnsi="Aptos" w:cs="Times New Roman"/>
          <w:bCs/>
        </w:rPr>
        <w:t>(optional)</w:t>
      </w:r>
    </w:p>
    <w:p w14:paraId="51A9172B" w14:textId="77777777" w:rsidR="009365A8" w:rsidRPr="00363771" w:rsidRDefault="009365A8" w:rsidP="009365A8">
      <w:pPr>
        <w:pStyle w:val="NoSpacing"/>
        <w:jc w:val="center"/>
        <w:rPr>
          <w:rFonts w:ascii="Aptos" w:hAnsi="Aptos" w:cs="Times New Roman"/>
          <w:bCs/>
        </w:rPr>
      </w:pPr>
      <w:r w:rsidRPr="00363771">
        <w:rPr>
          <w:rFonts w:ascii="Aptos" w:hAnsi="Aptos" w:cs="Times New Roman"/>
        </w:rPr>
        <w:t>Portfolio/Website (if applicable)</w:t>
      </w:r>
    </w:p>
    <w:p w14:paraId="5EEAB811" w14:textId="77777777" w:rsidR="009365A8" w:rsidRPr="00363771" w:rsidRDefault="009365A8" w:rsidP="009365A8">
      <w:pPr>
        <w:pStyle w:val="NoSpacing"/>
        <w:tabs>
          <w:tab w:val="left" w:pos="1530"/>
        </w:tabs>
        <w:jc w:val="center"/>
        <w:rPr>
          <w:rFonts w:ascii="Aptos" w:hAnsi="Aptos" w:cs="Times New Roman"/>
          <w:bCs/>
        </w:rPr>
      </w:pPr>
    </w:p>
    <w:p w14:paraId="24D401CC" w14:textId="6648AFA5" w:rsidR="009365A8" w:rsidRPr="00363771" w:rsidRDefault="009365A8" w:rsidP="007F6FAF">
      <w:pPr>
        <w:pStyle w:val="NoSpacing"/>
        <w:tabs>
          <w:tab w:val="left" w:pos="1530"/>
        </w:tabs>
        <w:jc w:val="center"/>
        <w:rPr>
          <w:rFonts w:ascii="Aptos" w:hAnsi="Aptos" w:cs="Times New Roman"/>
          <w:bCs/>
        </w:rPr>
      </w:pPr>
      <w:r w:rsidRPr="00363771">
        <w:rPr>
          <w:rFonts w:ascii="Aptos" w:hAnsi="Aptos" w:cs="Times New Roman"/>
          <w:b/>
        </w:rPr>
        <w:t xml:space="preserve">[Title (Optional), e.g., Stage Manager]  </w:t>
      </w:r>
      <w:bookmarkStart w:id="0" w:name="_Hlk190534128"/>
    </w:p>
    <w:p w14:paraId="7455AF3F" w14:textId="77777777" w:rsidR="009365A8" w:rsidRPr="00363771" w:rsidRDefault="009365A8" w:rsidP="009365A8">
      <w:pPr>
        <w:pStyle w:val="NoSpacing"/>
        <w:tabs>
          <w:tab w:val="left" w:pos="1530"/>
        </w:tabs>
        <w:jc w:val="center"/>
        <w:rPr>
          <w:rFonts w:ascii="Aptos" w:hAnsi="Aptos" w:cs="Times New Roman"/>
          <w:bCs/>
        </w:rPr>
      </w:pPr>
    </w:p>
    <w:p w14:paraId="1630F050" w14:textId="77777777" w:rsidR="009365A8" w:rsidRPr="00363771" w:rsidRDefault="009365A8" w:rsidP="009365A8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</w:rPr>
      </w:pPr>
      <w:r w:rsidRPr="00363771">
        <w:rPr>
          <w:rFonts w:ascii="Aptos" w:hAnsi="Aptos" w:cs="Times New Roman"/>
          <w:b/>
        </w:rPr>
        <w:t>EDUCATION</w:t>
      </w:r>
    </w:p>
    <w:p w14:paraId="6E7FDA3E" w14:textId="77777777" w:rsidR="009365A8" w:rsidRPr="00363771" w:rsidRDefault="009365A8" w:rsidP="00EC18DF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63771">
        <w:rPr>
          <w:rFonts w:ascii="Aptos" w:hAnsi="Aptos" w:cs="Times New Roman"/>
          <w:b/>
          <w:bCs/>
        </w:rPr>
        <w:t>BA: Theatre Arts</w:t>
      </w:r>
      <w:r w:rsidRPr="00363771">
        <w:rPr>
          <w:rFonts w:ascii="Aptos" w:hAnsi="Aptos" w:cs="Times New Roman"/>
          <w:b/>
        </w:rPr>
        <w:tab/>
      </w:r>
      <w:r w:rsidRPr="00363771">
        <w:rPr>
          <w:rFonts w:ascii="Aptos" w:hAnsi="Aptos" w:cs="Times New Roman"/>
        </w:rPr>
        <w:t>Apr 20XX (Your Graduation Date)</w:t>
      </w:r>
    </w:p>
    <w:p w14:paraId="39E46AAB" w14:textId="77777777" w:rsidR="009365A8" w:rsidRPr="00363771" w:rsidRDefault="009365A8" w:rsidP="00EC18DF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63771">
        <w:rPr>
          <w:rFonts w:ascii="Aptos" w:hAnsi="Aptos" w:cs="Times New Roman"/>
          <w:bCs/>
          <w:i/>
          <w:iCs/>
        </w:rPr>
        <w:t>Brigham Young University</w:t>
      </w:r>
      <w:r w:rsidRPr="00363771">
        <w:rPr>
          <w:rFonts w:ascii="Aptos" w:hAnsi="Aptos" w:cs="Times New Roman"/>
        </w:rPr>
        <w:tab/>
        <w:t>Provo, UT</w:t>
      </w:r>
    </w:p>
    <w:p w14:paraId="0ADCFC90" w14:textId="77777777" w:rsidR="009365A8" w:rsidRPr="00363771" w:rsidRDefault="009365A8" w:rsidP="00EC18DF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63771">
        <w:rPr>
          <w:rFonts w:ascii="Aptos" w:hAnsi="Aptos" w:cs="Times New Roman"/>
        </w:rPr>
        <w:t>Minor in XXXX</w:t>
      </w:r>
    </w:p>
    <w:p w14:paraId="39DFC7CD" w14:textId="77777777" w:rsidR="009365A8" w:rsidRPr="00363771" w:rsidRDefault="009365A8" w:rsidP="00E800DC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</w:rPr>
      </w:pPr>
    </w:p>
    <w:p w14:paraId="64AAF599" w14:textId="3A928098" w:rsidR="00E800DC" w:rsidRPr="00363771" w:rsidRDefault="009365A8" w:rsidP="00E800DC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</w:rPr>
      </w:pPr>
      <w:r w:rsidRPr="00363771">
        <w:rPr>
          <w:rFonts w:ascii="Aptos" w:hAnsi="Aptos" w:cs="Times New Roman"/>
          <w:b/>
        </w:rPr>
        <w:t xml:space="preserve">STAGE MANGER EXPERIENCE </w:t>
      </w:r>
      <w:r w:rsidR="00AA205B" w:rsidRPr="00A73A59">
        <w:rPr>
          <w:rFonts w:ascii="Aptos" w:hAnsi="Aptos" w:cs="Times New Roman"/>
          <w:b/>
          <w:sz w:val="16"/>
          <w:szCs w:val="16"/>
        </w:rPr>
        <w:t>[</w:t>
      </w:r>
      <w:r w:rsidR="00EC18DF">
        <w:rPr>
          <w:rFonts w:ascii="Aptos" w:hAnsi="Aptos" w:cs="Times New Roman"/>
          <w:b/>
          <w:sz w:val="16"/>
          <w:szCs w:val="16"/>
        </w:rPr>
        <w:t>P</w:t>
      </w:r>
      <w:r w:rsidR="00AA205B" w:rsidRPr="00A73A59">
        <w:rPr>
          <w:rFonts w:ascii="Aptos" w:hAnsi="Aptos" w:cs="Times New Roman"/>
          <w:b/>
          <w:sz w:val="16"/>
          <w:szCs w:val="16"/>
        </w:rPr>
        <w:t xml:space="preserve">rioritize by most recent to oldest </w:t>
      </w:r>
      <w:r w:rsidR="00AA205B">
        <w:rPr>
          <w:rFonts w:ascii="Aptos" w:hAnsi="Aptos" w:cs="Times New Roman"/>
          <w:b/>
          <w:sz w:val="16"/>
          <w:szCs w:val="16"/>
        </w:rPr>
        <w:t xml:space="preserve">(also </w:t>
      </w:r>
      <w:r w:rsidR="00AA205B" w:rsidRPr="00A73A59">
        <w:rPr>
          <w:rFonts w:ascii="Aptos" w:hAnsi="Aptos" w:cs="Times New Roman"/>
          <w:b/>
          <w:sz w:val="16"/>
          <w:szCs w:val="16"/>
        </w:rPr>
        <w:t>include the date</w:t>
      </w:r>
      <w:r w:rsidR="00AA205B">
        <w:rPr>
          <w:rFonts w:ascii="Aptos" w:hAnsi="Aptos" w:cs="Times New Roman"/>
          <w:b/>
          <w:sz w:val="16"/>
          <w:szCs w:val="16"/>
        </w:rPr>
        <w:t>)</w:t>
      </w:r>
      <w:r w:rsidR="00AA205B" w:rsidRPr="00A73A59">
        <w:rPr>
          <w:rFonts w:ascii="Aptos" w:hAnsi="Aptos" w:cs="Times New Roman"/>
          <w:b/>
          <w:sz w:val="16"/>
          <w:szCs w:val="16"/>
        </w:rPr>
        <w:t xml:space="preserve">, or by most </w:t>
      </w:r>
      <w:proofErr w:type="gramStart"/>
      <w:r w:rsidR="00AA205B" w:rsidRPr="00A73A59">
        <w:rPr>
          <w:rFonts w:ascii="Aptos" w:hAnsi="Aptos" w:cs="Times New Roman"/>
          <w:b/>
          <w:sz w:val="16"/>
          <w:szCs w:val="16"/>
        </w:rPr>
        <w:t>relevant—depending</w:t>
      </w:r>
      <w:proofErr w:type="gramEnd"/>
      <w:r w:rsidR="00AA205B" w:rsidRPr="00A73A59">
        <w:rPr>
          <w:rFonts w:ascii="Aptos" w:hAnsi="Aptos" w:cs="Times New Roman"/>
          <w:b/>
          <w:sz w:val="16"/>
          <w:szCs w:val="16"/>
        </w:rPr>
        <w:t xml:space="preserve"> on position]</w:t>
      </w:r>
    </w:p>
    <w:p w14:paraId="2A6B4D92" w14:textId="77777777" w:rsidR="00363771" w:rsidRPr="00D63AE7" w:rsidRDefault="00363771" w:rsidP="00EC18DF">
      <w:pPr>
        <w:pStyle w:val="ListParagraph"/>
        <w:ind w:left="360"/>
        <w:rPr>
          <w:rFonts w:ascii="Aptos" w:hAnsi="Aptos"/>
        </w:rPr>
      </w:pPr>
      <w:r w:rsidRPr="00D63AE7">
        <w:rPr>
          <w:rFonts w:ascii="Aptos" w:hAnsi="Aptos"/>
          <w:i/>
          <w:iCs/>
        </w:rPr>
        <w:t xml:space="preserve">[Project Title]                  </w:t>
      </w:r>
      <w:r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>[Role]</w:t>
      </w:r>
      <w:r w:rsidRPr="00D63AE7"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 xml:space="preserve"> </w:t>
      </w:r>
      <w:r w:rsidRPr="00D63AE7">
        <w:rPr>
          <w:rFonts w:ascii="Aptos" w:hAnsi="Aptos"/>
        </w:rPr>
        <w:tab/>
        <w:t>[Production Company]</w:t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  <w:t>[Director &amp;/or Supervisor]</w:t>
      </w:r>
    </w:p>
    <w:p w14:paraId="718BB320" w14:textId="77777777" w:rsidR="00363771" w:rsidRPr="00D63AE7" w:rsidRDefault="00363771" w:rsidP="00EC18DF">
      <w:pPr>
        <w:pStyle w:val="ListParagraph"/>
        <w:ind w:left="360"/>
        <w:rPr>
          <w:rFonts w:ascii="Aptos" w:hAnsi="Aptos"/>
        </w:rPr>
      </w:pPr>
      <w:r w:rsidRPr="00D63AE7">
        <w:rPr>
          <w:rFonts w:ascii="Aptos" w:hAnsi="Aptos"/>
          <w:i/>
          <w:iCs/>
        </w:rPr>
        <w:t xml:space="preserve">[Project Title]                   </w:t>
      </w:r>
      <w:r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>[Role]</w:t>
      </w:r>
      <w:r w:rsidRPr="00D63AE7"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 xml:space="preserve"> </w:t>
      </w:r>
      <w:r w:rsidRPr="00D63AE7">
        <w:rPr>
          <w:rFonts w:ascii="Aptos" w:hAnsi="Aptos"/>
        </w:rPr>
        <w:tab/>
        <w:t>[Production Company]</w:t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  <w:t>[Director &amp;/or Supervisor]</w:t>
      </w:r>
    </w:p>
    <w:p w14:paraId="1763D1B5" w14:textId="77777777" w:rsidR="00363771" w:rsidRDefault="00363771" w:rsidP="00EC18DF">
      <w:pPr>
        <w:pStyle w:val="ListParagraph"/>
        <w:ind w:left="360"/>
        <w:rPr>
          <w:rFonts w:ascii="Aptos" w:hAnsi="Aptos"/>
        </w:rPr>
      </w:pPr>
      <w:r w:rsidRPr="00D63AE7">
        <w:rPr>
          <w:rFonts w:ascii="Aptos" w:hAnsi="Aptos"/>
          <w:i/>
          <w:iCs/>
        </w:rPr>
        <w:t xml:space="preserve">[Project Title]                     </w:t>
      </w:r>
      <w:r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>[Role]</w:t>
      </w:r>
      <w:r w:rsidRPr="00D63AE7"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 xml:space="preserve"> </w:t>
      </w:r>
      <w:r w:rsidRPr="00D63AE7">
        <w:rPr>
          <w:rFonts w:ascii="Aptos" w:hAnsi="Aptos"/>
        </w:rPr>
        <w:tab/>
        <w:t>[Production Company]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D63AE7">
        <w:rPr>
          <w:rFonts w:ascii="Aptos" w:hAnsi="Aptos"/>
        </w:rPr>
        <w:t>[Director &amp;/or Supervisor]</w:t>
      </w:r>
    </w:p>
    <w:p w14:paraId="6CE17A84" w14:textId="4EAB0DEB" w:rsidR="00363771" w:rsidRPr="00AA205B" w:rsidRDefault="00363771" w:rsidP="00EC18DF">
      <w:pPr>
        <w:pStyle w:val="ListParagraph"/>
        <w:ind w:left="360"/>
        <w:rPr>
          <w:rFonts w:ascii="Aptos" w:hAnsi="Aptos"/>
        </w:rPr>
      </w:pPr>
      <w:r w:rsidRPr="00D63AE7">
        <w:rPr>
          <w:rFonts w:ascii="Aptos" w:hAnsi="Aptos"/>
          <w:i/>
          <w:iCs/>
        </w:rPr>
        <w:t xml:space="preserve">[Project Title]                  </w:t>
      </w:r>
      <w:r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>[Role]</w:t>
      </w:r>
      <w:r w:rsidRPr="00D63AE7">
        <w:rPr>
          <w:rFonts w:ascii="Aptos" w:hAnsi="Aptos"/>
          <w:i/>
          <w:iCs/>
        </w:rPr>
        <w:tab/>
      </w:r>
      <w:r w:rsidRPr="00D63AE7">
        <w:rPr>
          <w:rFonts w:ascii="Aptos" w:hAnsi="Aptos"/>
        </w:rPr>
        <w:t xml:space="preserve"> </w:t>
      </w:r>
      <w:r w:rsidRPr="00D63AE7">
        <w:rPr>
          <w:rFonts w:ascii="Aptos" w:hAnsi="Aptos"/>
        </w:rPr>
        <w:tab/>
        <w:t>[Production Company]</w:t>
      </w:r>
      <w:r w:rsidRPr="00D63AE7">
        <w:rPr>
          <w:rFonts w:ascii="Aptos" w:hAnsi="Aptos"/>
        </w:rPr>
        <w:tab/>
      </w:r>
      <w:r w:rsidRPr="00D63AE7">
        <w:rPr>
          <w:rFonts w:ascii="Aptos" w:hAnsi="Aptos"/>
        </w:rPr>
        <w:tab/>
        <w:t>[Director &amp;/or Supervisor]</w:t>
      </w:r>
    </w:p>
    <w:p w14:paraId="78BE47D7" w14:textId="77777777" w:rsidR="009365A8" w:rsidRPr="00363771" w:rsidRDefault="009365A8" w:rsidP="00FB11B0">
      <w:pPr>
        <w:pStyle w:val="ListParagraph"/>
        <w:ind w:left="500"/>
        <w:rPr>
          <w:rFonts w:ascii="Aptos" w:hAnsi="Aptos"/>
          <w:sz w:val="22"/>
          <w:szCs w:val="22"/>
        </w:rPr>
      </w:pPr>
    </w:p>
    <w:p w14:paraId="7B8FAA6A" w14:textId="77777777" w:rsidR="009365A8" w:rsidRPr="00363771" w:rsidRDefault="009365A8" w:rsidP="009365A8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</w:rPr>
      </w:pPr>
      <w:r w:rsidRPr="00363771">
        <w:rPr>
          <w:rFonts w:ascii="Aptos" w:hAnsi="Aptos" w:cs="Times New Roman"/>
          <w:b/>
        </w:rPr>
        <w:t>RELATED EXPERIENCE</w:t>
      </w:r>
    </w:p>
    <w:p w14:paraId="5189A216" w14:textId="77777777" w:rsidR="009365A8" w:rsidRPr="00363771" w:rsidRDefault="009365A8" w:rsidP="00EC18DF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63771">
        <w:rPr>
          <w:rFonts w:ascii="Aptos" w:hAnsi="Aptos" w:cs="Times New Roman"/>
          <w:b/>
          <w:bCs/>
          <w:iCs/>
        </w:rPr>
        <w:t>Job Title</w:t>
      </w:r>
      <w:r w:rsidRPr="00363771">
        <w:rPr>
          <w:rFonts w:ascii="Aptos" w:hAnsi="Aptos" w:cs="Times New Roman"/>
          <w:iCs/>
        </w:rPr>
        <w:t>, Production Title</w:t>
      </w:r>
      <w:r w:rsidRPr="00363771">
        <w:rPr>
          <w:rFonts w:ascii="Aptos" w:hAnsi="Aptos" w:cs="Times New Roman"/>
          <w:b/>
        </w:rPr>
        <w:tab/>
      </w:r>
      <w:r w:rsidRPr="00363771">
        <w:rPr>
          <w:rFonts w:ascii="Aptos" w:hAnsi="Aptos" w:cs="Times New Roman"/>
        </w:rPr>
        <w:t>Month Year-Month Year</w:t>
      </w:r>
    </w:p>
    <w:p w14:paraId="281C1051" w14:textId="77777777" w:rsidR="009365A8" w:rsidRPr="00363771" w:rsidRDefault="009365A8" w:rsidP="00EC18DF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63771">
        <w:rPr>
          <w:rFonts w:ascii="Aptos" w:hAnsi="Aptos" w:cs="Times New Roman"/>
          <w:bCs/>
          <w:i/>
          <w:iCs/>
        </w:rPr>
        <w:t>Theatre Company / University</w:t>
      </w:r>
      <w:r w:rsidRPr="00363771">
        <w:rPr>
          <w:rFonts w:ascii="Aptos" w:hAnsi="Aptos" w:cs="Times New Roman"/>
          <w:i/>
        </w:rPr>
        <w:tab/>
      </w:r>
      <w:r w:rsidRPr="00363771">
        <w:rPr>
          <w:rFonts w:ascii="Aptos" w:hAnsi="Aptos" w:cs="Times New Roman"/>
        </w:rPr>
        <w:t>City, ST</w:t>
      </w:r>
    </w:p>
    <w:p w14:paraId="57AAC399" w14:textId="7E89BAC0" w:rsidR="009365A8" w:rsidRPr="00363771" w:rsidRDefault="009365A8" w:rsidP="00EC18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63771">
        <w:rPr>
          <w:rFonts w:ascii="Aptos" w:hAnsi="Aptos"/>
          <w:sz w:val="22"/>
          <w:szCs w:val="22"/>
        </w:rPr>
        <w:t xml:space="preserve">Action </w:t>
      </w:r>
      <w:r w:rsidR="00282235" w:rsidRPr="00363771">
        <w:rPr>
          <w:rFonts w:ascii="Aptos" w:hAnsi="Aptos"/>
          <w:sz w:val="22"/>
          <w:szCs w:val="22"/>
        </w:rPr>
        <w:t>v</w:t>
      </w:r>
      <w:r w:rsidRPr="00363771">
        <w:rPr>
          <w:rFonts w:ascii="Aptos" w:hAnsi="Aptos"/>
          <w:sz w:val="22"/>
          <w:szCs w:val="22"/>
        </w:rPr>
        <w:t>erb, what you did (</w:t>
      </w:r>
      <w:r w:rsidR="00282235" w:rsidRPr="00363771">
        <w:rPr>
          <w:rFonts w:ascii="Aptos" w:hAnsi="Aptos"/>
          <w:sz w:val="22"/>
          <w:szCs w:val="22"/>
        </w:rPr>
        <w:t>i</w:t>
      </w:r>
      <w:r w:rsidRPr="00363771">
        <w:rPr>
          <w:rFonts w:ascii="Aptos" w:hAnsi="Aptos"/>
          <w:sz w:val="22"/>
          <w:szCs w:val="22"/>
        </w:rPr>
        <w:t xml:space="preserve">nclude #s), </w:t>
      </w:r>
      <w:r w:rsidR="00282235" w:rsidRPr="00363771">
        <w:rPr>
          <w:rFonts w:ascii="Aptos" w:hAnsi="Aptos"/>
          <w:sz w:val="22"/>
          <w:szCs w:val="22"/>
        </w:rPr>
        <w:t>w</w:t>
      </w:r>
      <w:r w:rsidRPr="00363771">
        <w:rPr>
          <w:rFonts w:ascii="Aptos" w:hAnsi="Aptos"/>
          <w:sz w:val="22"/>
          <w:szCs w:val="22"/>
        </w:rPr>
        <w:t>hy/</w:t>
      </w:r>
      <w:r w:rsidR="00282235" w:rsidRPr="00363771">
        <w:rPr>
          <w:rFonts w:ascii="Aptos" w:hAnsi="Aptos"/>
          <w:sz w:val="22"/>
          <w:szCs w:val="22"/>
        </w:rPr>
        <w:t>h</w:t>
      </w:r>
      <w:r w:rsidRPr="00363771">
        <w:rPr>
          <w:rFonts w:ascii="Aptos" w:hAnsi="Aptos"/>
          <w:sz w:val="22"/>
          <w:szCs w:val="22"/>
        </w:rPr>
        <w:t>ow/</w:t>
      </w:r>
      <w:r w:rsidR="00282235" w:rsidRPr="00363771">
        <w:rPr>
          <w:rFonts w:ascii="Aptos" w:hAnsi="Aptos"/>
          <w:sz w:val="22"/>
          <w:szCs w:val="22"/>
        </w:rPr>
        <w:t>r</w:t>
      </w:r>
      <w:r w:rsidRPr="00363771">
        <w:rPr>
          <w:rFonts w:ascii="Aptos" w:hAnsi="Aptos"/>
          <w:sz w:val="22"/>
          <w:szCs w:val="22"/>
        </w:rPr>
        <w:t xml:space="preserve">esult of the </w:t>
      </w:r>
      <w:r w:rsidR="00282235" w:rsidRPr="00363771">
        <w:rPr>
          <w:rFonts w:ascii="Aptos" w:hAnsi="Aptos"/>
          <w:sz w:val="22"/>
          <w:szCs w:val="22"/>
        </w:rPr>
        <w:t>a</w:t>
      </w:r>
      <w:r w:rsidRPr="00363771">
        <w:rPr>
          <w:rFonts w:ascii="Aptos" w:hAnsi="Aptos"/>
          <w:sz w:val="22"/>
          <w:szCs w:val="22"/>
        </w:rPr>
        <w:t>ctivity</w:t>
      </w:r>
    </w:p>
    <w:p w14:paraId="4DFBD4DA" w14:textId="77777777" w:rsidR="00282235" w:rsidRPr="00363771" w:rsidRDefault="00282235" w:rsidP="00EC18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63771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51219A6B" w14:textId="77777777" w:rsidR="00282235" w:rsidRPr="00363771" w:rsidRDefault="00282235" w:rsidP="00EC18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63771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3277F3C6" w14:textId="77777777" w:rsidR="009365A8" w:rsidRPr="00363771" w:rsidRDefault="009365A8" w:rsidP="009365A8">
      <w:pPr>
        <w:pStyle w:val="NoSpacing"/>
        <w:tabs>
          <w:tab w:val="right" w:pos="10800"/>
        </w:tabs>
        <w:ind w:left="90"/>
        <w:rPr>
          <w:rFonts w:ascii="Aptos" w:hAnsi="Aptos" w:cs="Times New Roman"/>
          <w:b/>
          <w:bCs/>
          <w:iCs/>
        </w:rPr>
      </w:pPr>
    </w:p>
    <w:p w14:paraId="3ECFB89D" w14:textId="77777777" w:rsidR="009365A8" w:rsidRPr="00363771" w:rsidRDefault="009365A8" w:rsidP="00EC18DF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63771">
        <w:rPr>
          <w:rFonts w:ascii="Aptos" w:hAnsi="Aptos" w:cs="Times New Roman"/>
          <w:b/>
          <w:bCs/>
          <w:iCs/>
        </w:rPr>
        <w:t>Job Title</w:t>
      </w:r>
      <w:r w:rsidRPr="00363771">
        <w:rPr>
          <w:rFonts w:ascii="Aptos" w:hAnsi="Aptos" w:cs="Times New Roman"/>
          <w:iCs/>
        </w:rPr>
        <w:t>, Production Title</w:t>
      </w:r>
      <w:r w:rsidRPr="00363771">
        <w:rPr>
          <w:rFonts w:ascii="Aptos" w:hAnsi="Aptos" w:cs="Times New Roman"/>
          <w:b/>
        </w:rPr>
        <w:tab/>
      </w:r>
      <w:r w:rsidRPr="00363771">
        <w:rPr>
          <w:rFonts w:ascii="Aptos" w:hAnsi="Aptos" w:cs="Times New Roman"/>
        </w:rPr>
        <w:t>Month Year-Month Year</w:t>
      </w:r>
    </w:p>
    <w:p w14:paraId="41EA3607" w14:textId="77777777" w:rsidR="009365A8" w:rsidRPr="00363771" w:rsidRDefault="009365A8" w:rsidP="00EC18DF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63771">
        <w:rPr>
          <w:rFonts w:ascii="Aptos" w:hAnsi="Aptos" w:cs="Times New Roman"/>
          <w:bCs/>
          <w:i/>
          <w:iCs/>
        </w:rPr>
        <w:t>Theatre Company / University</w:t>
      </w:r>
      <w:r w:rsidRPr="00363771">
        <w:rPr>
          <w:rFonts w:ascii="Aptos" w:hAnsi="Aptos" w:cs="Times New Roman"/>
          <w:i/>
        </w:rPr>
        <w:tab/>
      </w:r>
      <w:r w:rsidRPr="00363771">
        <w:rPr>
          <w:rFonts w:ascii="Aptos" w:hAnsi="Aptos" w:cs="Times New Roman"/>
        </w:rPr>
        <w:t>City, ST</w:t>
      </w:r>
    </w:p>
    <w:p w14:paraId="112DD1F1" w14:textId="77777777" w:rsidR="00282235" w:rsidRPr="00363771" w:rsidRDefault="00282235" w:rsidP="00EC18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63771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25DBC093" w14:textId="77777777" w:rsidR="00282235" w:rsidRPr="00363771" w:rsidRDefault="00282235" w:rsidP="00EC18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63771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7A779FD1" w14:textId="77777777" w:rsidR="00282235" w:rsidRPr="00363771" w:rsidRDefault="00282235" w:rsidP="00EC18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63771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00D0D7E8" w14:textId="77777777" w:rsidR="0021359E" w:rsidRPr="00363771" w:rsidRDefault="0021359E" w:rsidP="0021359E">
      <w:pPr>
        <w:pStyle w:val="NoSpacing"/>
        <w:tabs>
          <w:tab w:val="right" w:pos="10800"/>
        </w:tabs>
        <w:ind w:left="90"/>
        <w:rPr>
          <w:rFonts w:ascii="Aptos" w:hAnsi="Aptos" w:cs="Times New Roman"/>
        </w:rPr>
      </w:pPr>
      <w:r w:rsidRPr="00363771">
        <w:rPr>
          <w:rFonts w:ascii="Aptos" w:hAnsi="Aptos" w:cs="Times New Roman"/>
          <w:i/>
        </w:rPr>
        <w:tab/>
      </w:r>
    </w:p>
    <w:p w14:paraId="6D39267F" w14:textId="10C1BBA5" w:rsidR="000F3B62" w:rsidRPr="00363771" w:rsidRDefault="000F3B62" w:rsidP="000F3B62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</w:rPr>
      </w:pPr>
      <w:r w:rsidRPr="00363771">
        <w:rPr>
          <w:rFonts w:ascii="Aptos" w:hAnsi="Aptos" w:cs="Times New Roman"/>
          <w:b/>
        </w:rPr>
        <w:t>T</w:t>
      </w:r>
      <w:r w:rsidR="009365A8" w:rsidRPr="00363771">
        <w:rPr>
          <w:rFonts w:ascii="Aptos" w:hAnsi="Aptos" w:cs="Times New Roman"/>
          <w:b/>
        </w:rPr>
        <w:t xml:space="preserve">ECHNICAL SKILLS </w:t>
      </w:r>
      <w:r w:rsidR="00AA205B" w:rsidRPr="00D63AE7">
        <w:rPr>
          <w:rFonts w:ascii="Aptos" w:hAnsi="Aptos" w:cs="Times New Roman"/>
          <w:b/>
        </w:rPr>
        <w:t>[</w:t>
      </w:r>
      <w:r w:rsidR="00EC18DF">
        <w:rPr>
          <w:rFonts w:ascii="Aptos" w:hAnsi="Aptos" w:cs="Times New Roman"/>
          <w:b/>
        </w:rPr>
        <w:t>B</w:t>
      </w:r>
      <w:r w:rsidR="00AA205B" w:rsidRPr="00D63AE7">
        <w:rPr>
          <w:rFonts w:ascii="Aptos" w:hAnsi="Aptos" w:cs="Times New Roman"/>
          <w:b/>
        </w:rPr>
        <w:t>e concise, include only role-relevant skills, may include proficiency level if necessary]</w:t>
      </w:r>
    </w:p>
    <w:p w14:paraId="4D215A85" w14:textId="77777777" w:rsidR="009365A8" w:rsidRPr="00363771" w:rsidRDefault="009365A8" w:rsidP="00EC18DF">
      <w:pPr>
        <w:pStyle w:val="NoSpacing"/>
        <w:ind w:left="360"/>
        <w:rPr>
          <w:rFonts w:ascii="Aptos" w:hAnsi="Aptos" w:cs="Times New Roman"/>
        </w:rPr>
      </w:pPr>
      <w:r w:rsidRPr="00363771">
        <w:rPr>
          <w:rFonts w:ascii="Aptos" w:hAnsi="Aptos" w:cs="Times New Roman"/>
        </w:rPr>
        <w:t>Carpentry</w:t>
      </w:r>
      <w:r w:rsidRPr="00363771">
        <w:rPr>
          <w:rFonts w:ascii="Aptos" w:hAnsi="Aptos" w:cs="Times New Roman"/>
        </w:rPr>
        <w:tab/>
      </w:r>
      <w:r w:rsidRPr="00363771">
        <w:rPr>
          <w:rFonts w:ascii="Aptos" w:hAnsi="Aptos" w:cs="Times New Roman"/>
        </w:rPr>
        <w:tab/>
        <w:t>Scenic Welding</w:t>
      </w:r>
      <w:r w:rsidRPr="00363771">
        <w:rPr>
          <w:rFonts w:ascii="Aptos" w:hAnsi="Aptos" w:cs="Times New Roman"/>
        </w:rPr>
        <w:tab/>
      </w:r>
      <w:r w:rsidRPr="00363771">
        <w:rPr>
          <w:rFonts w:ascii="Aptos" w:hAnsi="Aptos" w:cs="Times New Roman"/>
        </w:rPr>
        <w:tab/>
        <w:t>Fly Systems</w:t>
      </w:r>
      <w:r w:rsidRPr="00363771">
        <w:rPr>
          <w:rFonts w:ascii="Aptos" w:hAnsi="Aptos" w:cs="Times New Roman"/>
        </w:rPr>
        <w:tab/>
      </w:r>
      <w:r w:rsidRPr="00363771">
        <w:rPr>
          <w:rFonts w:ascii="Aptos" w:hAnsi="Aptos" w:cs="Times New Roman"/>
        </w:rPr>
        <w:tab/>
        <w:t>Counterweight Rigging</w:t>
      </w:r>
    </w:p>
    <w:p w14:paraId="3286E7DA" w14:textId="10A6B784" w:rsidR="009365A8" w:rsidRPr="00363771" w:rsidRDefault="009365A8" w:rsidP="00EC18DF">
      <w:pPr>
        <w:pStyle w:val="NoSpacing"/>
        <w:ind w:left="360"/>
        <w:rPr>
          <w:rFonts w:ascii="Aptos" w:hAnsi="Aptos" w:cs="Times New Roman"/>
        </w:rPr>
      </w:pPr>
      <w:r w:rsidRPr="00363771">
        <w:rPr>
          <w:rFonts w:ascii="Aptos" w:hAnsi="Aptos" w:cs="Times New Roman"/>
        </w:rPr>
        <w:t>QLab</w:t>
      </w:r>
      <w:r w:rsidRPr="00363771">
        <w:rPr>
          <w:rFonts w:ascii="Aptos" w:hAnsi="Aptos" w:cs="Times New Roman"/>
        </w:rPr>
        <w:tab/>
      </w:r>
      <w:r w:rsidRPr="00363771">
        <w:rPr>
          <w:rFonts w:ascii="Aptos" w:hAnsi="Aptos" w:cs="Times New Roman"/>
        </w:rPr>
        <w:tab/>
        <w:t>Focus &amp; Cueing (ETC)</w:t>
      </w:r>
      <w:r w:rsidRPr="00363771">
        <w:rPr>
          <w:rFonts w:ascii="Aptos" w:hAnsi="Aptos" w:cs="Times New Roman"/>
        </w:rPr>
        <w:tab/>
      </w:r>
      <w:r w:rsidR="00363771">
        <w:rPr>
          <w:rFonts w:ascii="Aptos" w:hAnsi="Aptos" w:cs="Times New Roman"/>
        </w:rPr>
        <w:tab/>
      </w:r>
      <w:r w:rsidRPr="00363771">
        <w:rPr>
          <w:rFonts w:ascii="Aptos" w:hAnsi="Aptos" w:cs="Times New Roman"/>
        </w:rPr>
        <w:t>Vectorworks</w:t>
      </w:r>
      <w:r w:rsidRPr="00363771">
        <w:rPr>
          <w:rFonts w:ascii="Aptos" w:hAnsi="Aptos" w:cs="Times New Roman"/>
        </w:rPr>
        <w:tab/>
      </w:r>
      <w:r w:rsidRPr="00363771">
        <w:rPr>
          <w:rFonts w:ascii="Aptos" w:hAnsi="Aptos" w:cs="Times New Roman"/>
        </w:rPr>
        <w:tab/>
        <w:t>AutoCAD</w:t>
      </w:r>
    </w:p>
    <w:p w14:paraId="2DBF1026" w14:textId="77777777" w:rsidR="009365A8" w:rsidRPr="00363771" w:rsidRDefault="009365A8" w:rsidP="00EC18DF">
      <w:pPr>
        <w:pStyle w:val="NoSpacing"/>
        <w:ind w:left="360"/>
        <w:rPr>
          <w:rFonts w:ascii="Aptos" w:hAnsi="Aptos" w:cs="Times New Roman"/>
        </w:rPr>
      </w:pPr>
      <w:r w:rsidRPr="00363771">
        <w:rPr>
          <w:rFonts w:ascii="Aptos" w:hAnsi="Aptos" w:cs="Times New Roman"/>
        </w:rPr>
        <w:t>Draping</w:t>
      </w:r>
      <w:r w:rsidRPr="00363771">
        <w:rPr>
          <w:rFonts w:ascii="Aptos" w:hAnsi="Aptos" w:cs="Times New Roman"/>
        </w:rPr>
        <w:tab/>
      </w:r>
      <w:r w:rsidRPr="00363771">
        <w:rPr>
          <w:rFonts w:ascii="Aptos" w:hAnsi="Aptos" w:cs="Times New Roman"/>
        </w:rPr>
        <w:tab/>
        <w:t>Wardrobe Maintenance</w:t>
      </w:r>
      <w:r w:rsidRPr="00363771">
        <w:rPr>
          <w:rFonts w:ascii="Aptos" w:hAnsi="Aptos" w:cs="Times New Roman"/>
        </w:rPr>
        <w:tab/>
        <w:t>Dyeing</w:t>
      </w:r>
      <w:r w:rsidRPr="00363771">
        <w:rPr>
          <w:rFonts w:ascii="Aptos" w:hAnsi="Aptos" w:cs="Times New Roman"/>
        </w:rPr>
        <w:tab/>
      </w:r>
      <w:r w:rsidRPr="00363771">
        <w:rPr>
          <w:rFonts w:ascii="Aptos" w:hAnsi="Aptos" w:cs="Times New Roman"/>
        </w:rPr>
        <w:tab/>
      </w:r>
      <w:r w:rsidRPr="00363771">
        <w:rPr>
          <w:rFonts w:ascii="Aptos" w:hAnsi="Aptos" w:cs="Times New Roman"/>
        </w:rPr>
        <w:tab/>
        <w:t>Sewing (machine &amp; hand)</w:t>
      </w:r>
    </w:p>
    <w:p w14:paraId="4FFF598D" w14:textId="088093C6" w:rsidR="000F3B62" w:rsidRPr="00363771" w:rsidRDefault="009365A8" w:rsidP="00EC18DF">
      <w:pPr>
        <w:ind w:left="360"/>
        <w:rPr>
          <w:rFonts w:ascii="Aptos" w:hAnsi="Aptos"/>
        </w:rPr>
      </w:pPr>
      <w:r w:rsidRPr="00363771">
        <w:rPr>
          <w:rFonts w:ascii="Aptos" w:hAnsi="Aptos"/>
        </w:rPr>
        <w:t>Wig Styling</w:t>
      </w:r>
      <w:r w:rsidRPr="00363771">
        <w:rPr>
          <w:rFonts w:ascii="Aptos" w:hAnsi="Aptos"/>
        </w:rPr>
        <w:tab/>
      </w:r>
      <w:r w:rsidRPr="00363771">
        <w:rPr>
          <w:rFonts w:ascii="Aptos" w:hAnsi="Aptos"/>
        </w:rPr>
        <w:tab/>
        <w:t>SFX Prosthetics</w:t>
      </w:r>
      <w:r w:rsidRPr="00363771">
        <w:rPr>
          <w:rFonts w:ascii="Aptos" w:hAnsi="Aptos"/>
        </w:rPr>
        <w:tab/>
      </w:r>
      <w:r w:rsidRPr="00363771">
        <w:rPr>
          <w:rFonts w:ascii="Aptos" w:hAnsi="Aptos"/>
        </w:rPr>
        <w:tab/>
        <w:t xml:space="preserve">SDI/HD-SDI </w:t>
      </w:r>
      <w:r w:rsidRPr="00363771">
        <w:rPr>
          <w:rFonts w:ascii="Aptos" w:hAnsi="Aptos"/>
        </w:rPr>
        <w:tab/>
      </w:r>
      <w:r w:rsidRPr="00363771">
        <w:rPr>
          <w:rFonts w:ascii="Aptos" w:hAnsi="Aptos"/>
        </w:rPr>
        <w:tab/>
        <w:t>Live Broadcast Switching</w:t>
      </w:r>
    </w:p>
    <w:bookmarkEnd w:id="0"/>
    <w:p w14:paraId="1E0F4FAD" w14:textId="77777777" w:rsidR="00AA205B" w:rsidRPr="00AA205B" w:rsidRDefault="00AA205B" w:rsidP="00AA205B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</w:rPr>
      </w:pPr>
      <w:r w:rsidRPr="00AA205B">
        <w:rPr>
          <w:rFonts w:ascii="Aptos" w:hAnsi="Aptos" w:cs="Times New Roman"/>
          <w:b/>
        </w:rPr>
        <w:t>VOLUNTEER &amp; [or] WORK EXPERIENCE [Optional – include if it shows transferable skills]</w:t>
      </w:r>
    </w:p>
    <w:p w14:paraId="4C7055CC" w14:textId="77777777" w:rsidR="00AA205B" w:rsidRPr="00AA205B" w:rsidRDefault="00AA205B" w:rsidP="00EC18DF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AA205B">
        <w:rPr>
          <w:rFonts w:ascii="Aptos" w:hAnsi="Aptos" w:cs="Times New Roman"/>
          <w:b/>
          <w:bCs/>
          <w:iCs/>
        </w:rPr>
        <w:t>Position</w:t>
      </w:r>
      <w:r w:rsidRPr="00AA205B">
        <w:rPr>
          <w:rFonts w:ascii="Aptos" w:hAnsi="Aptos" w:cs="Times New Roman"/>
          <w:b/>
        </w:rPr>
        <w:tab/>
      </w:r>
      <w:r w:rsidRPr="00AA205B">
        <w:rPr>
          <w:rFonts w:ascii="Aptos" w:hAnsi="Aptos" w:cs="Times New Roman"/>
        </w:rPr>
        <w:t>Month Year-Month Year</w:t>
      </w:r>
    </w:p>
    <w:p w14:paraId="0C98448F" w14:textId="77777777" w:rsidR="00AA205B" w:rsidRPr="00AA205B" w:rsidRDefault="00AA205B" w:rsidP="00EC18DF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AA205B">
        <w:rPr>
          <w:rFonts w:ascii="Aptos" w:hAnsi="Aptos" w:cs="Times New Roman"/>
          <w:bCs/>
          <w:i/>
          <w:iCs/>
        </w:rPr>
        <w:t>Organization</w:t>
      </w:r>
      <w:r w:rsidRPr="00AA205B">
        <w:rPr>
          <w:rFonts w:ascii="Aptos" w:hAnsi="Aptos" w:cs="Times New Roman"/>
          <w:i/>
        </w:rPr>
        <w:tab/>
      </w:r>
      <w:r w:rsidRPr="00AA205B">
        <w:rPr>
          <w:rFonts w:ascii="Aptos" w:hAnsi="Aptos" w:cs="Times New Roman"/>
        </w:rPr>
        <w:t>City, ST</w:t>
      </w:r>
    </w:p>
    <w:p w14:paraId="488AE66F" w14:textId="77777777" w:rsidR="00AA205B" w:rsidRPr="00AA205B" w:rsidRDefault="00AA205B" w:rsidP="00EC18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A205B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13B70AEA" w14:textId="77777777" w:rsidR="00AA205B" w:rsidRPr="00AA205B" w:rsidRDefault="00AA205B" w:rsidP="00EC18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A205B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702A7DA2" w14:textId="77777777" w:rsidR="00AA205B" w:rsidRPr="00AA205B" w:rsidRDefault="00AA205B" w:rsidP="00EC18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A205B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18880E8F" w14:textId="77777777" w:rsidR="007F6FAF" w:rsidRPr="00AA205B" w:rsidRDefault="007F6FAF" w:rsidP="007F6FAF">
      <w:pPr>
        <w:tabs>
          <w:tab w:val="right" w:pos="10080"/>
        </w:tabs>
        <w:spacing w:after="0"/>
        <w:rPr>
          <w:rFonts w:ascii="Aptos" w:hAnsi="Aptos" w:cs="Times New Roman"/>
          <w:iCs/>
          <w:sz w:val="20"/>
          <w:szCs w:val="20"/>
        </w:rPr>
      </w:pPr>
    </w:p>
    <w:p w14:paraId="26F8A6C0" w14:textId="4349DC79" w:rsidR="00AA205B" w:rsidRPr="00D63AE7" w:rsidRDefault="00AA205B" w:rsidP="00AA205B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</w:rPr>
      </w:pPr>
      <w:r w:rsidRPr="00D63AE7">
        <w:rPr>
          <w:rFonts w:ascii="Aptos" w:hAnsi="Aptos" w:cs="Times New Roman"/>
          <w:b/>
        </w:rPr>
        <w:t>CERTIFICATIONS</w:t>
      </w:r>
      <w:r>
        <w:rPr>
          <w:rFonts w:ascii="Aptos" w:hAnsi="Aptos" w:cs="Times New Roman"/>
          <w:b/>
        </w:rPr>
        <w:t>/AWARDS/HONORS</w:t>
      </w:r>
      <w:r w:rsidRPr="00D63AE7">
        <w:rPr>
          <w:rFonts w:ascii="Aptos" w:hAnsi="Aptos" w:cs="Times New Roman"/>
          <w:b/>
        </w:rPr>
        <w:t xml:space="preserve"> [</w:t>
      </w:r>
      <w:r w:rsidR="00EC18DF">
        <w:rPr>
          <w:rFonts w:ascii="Aptos" w:hAnsi="Aptos" w:cs="Times New Roman"/>
          <w:b/>
        </w:rPr>
        <w:t>B</w:t>
      </w:r>
      <w:r w:rsidRPr="00D63AE7">
        <w:rPr>
          <w:rFonts w:ascii="Aptos" w:hAnsi="Aptos" w:cs="Times New Roman"/>
          <w:b/>
        </w:rPr>
        <w:t>elow are examples of what you might include]</w:t>
      </w:r>
    </w:p>
    <w:p w14:paraId="2C21D145" w14:textId="77777777" w:rsidR="00AA205B" w:rsidRDefault="00AA205B" w:rsidP="00EC18DF">
      <w:pPr>
        <w:pStyle w:val="NoSpacing"/>
        <w:numPr>
          <w:ilvl w:val="0"/>
          <w:numId w:val="7"/>
        </w:numPr>
        <w:tabs>
          <w:tab w:val="right" w:pos="10800"/>
        </w:tabs>
        <w:ind w:left="720"/>
        <w:rPr>
          <w:rFonts w:ascii="Aptos" w:hAnsi="Aptos" w:cs="Times New Roman"/>
        </w:rPr>
      </w:pPr>
      <w:r>
        <w:rPr>
          <w:rFonts w:ascii="Aptos" w:hAnsi="Aptos" w:cs="Times New Roman"/>
        </w:rPr>
        <w:t>[e.g., Vectorworks, AutoCAD, etc.]</w:t>
      </w:r>
    </w:p>
    <w:p w14:paraId="2865FC6A" w14:textId="77777777" w:rsidR="00AA205B" w:rsidRDefault="00AA205B" w:rsidP="00EC18DF">
      <w:pPr>
        <w:pStyle w:val="NoSpacing"/>
        <w:numPr>
          <w:ilvl w:val="0"/>
          <w:numId w:val="7"/>
        </w:numPr>
        <w:tabs>
          <w:tab w:val="right" w:pos="10800"/>
        </w:tabs>
        <w:ind w:left="720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[e.g., Scholarship Award, Region Award Winner, </w:t>
      </w:r>
      <w:r w:rsidRPr="00D63AE7">
        <w:rPr>
          <w:rFonts w:ascii="Aptos" w:hAnsi="Aptos" w:cs="Times New Roman"/>
          <w:i/>
          <w:iCs/>
        </w:rPr>
        <w:t>KCATCF</w:t>
      </w:r>
      <w:r>
        <w:rPr>
          <w:rFonts w:ascii="Aptos" w:hAnsi="Aptos" w:cs="Times New Roman"/>
        </w:rPr>
        <w:t>]</w:t>
      </w:r>
    </w:p>
    <w:p w14:paraId="6B9138C2" w14:textId="77777777" w:rsidR="00AA205B" w:rsidRPr="00D63AE7" w:rsidRDefault="00AA205B" w:rsidP="00EC18DF">
      <w:pPr>
        <w:pStyle w:val="NoSpacing"/>
        <w:numPr>
          <w:ilvl w:val="0"/>
          <w:numId w:val="7"/>
        </w:numPr>
        <w:tabs>
          <w:tab w:val="right" w:pos="10800"/>
        </w:tabs>
        <w:ind w:left="720"/>
        <w:rPr>
          <w:rFonts w:ascii="Aptos" w:hAnsi="Aptos" w:cs="Times New Roman"/>
        </w:rPr>
      </w:pPr>
      <w:r>
        <w:rPr>
          <w:rFonts w:ascii="Aptos" w:hAnsi="Aptos" w:cs="Times New Roman"/>
        </w:rPr>
        <w:t>[e.g., Conference Presenter, USITT]</w:t>
      </w:r>
    </w:p>
    <w:p w14:paraId="294714E0" w14:textId="77777777" w:rsidR="00AA205B" w:rsidRPr="00AA205B" w:rsidRDefault="00AA205B" w:rsidP="00AA205B">
      <w:pPr>
        <w:tabs>
          <w:tab w:val="right" w:pos="10080"/>
        </w:tabs>
        <w:spacing w:after="0"/>
        <w:rPr>
          <w:rFonts w:ascii="Aptos" w:hAnsi="Aptos" w:cs="Times New Roman"/>
          <w:iCs/>
          <w:sz w:val="20"/>
          <w:szCs w:val="20"/>
        </w:rPr>
      </w:pPr>
    </w:p>
    <w:p w14:paraId="57F25216" w14:textId="23F280E2" w:rsidR="00C47BD8" w:rsidRPr="00C47BD8" w:rsidRDefault="00C47BD8" w:rsidP="00C47BD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C47BD8">
        <w:rPr>
          <w:rFonts w:ascii="Aptos" w:hAnsi="Aptos" w:cs="Times New Roman"/>
          <w:i/>
          <w:sz w:val="20"/>
          <w:szCs w:val="20"/>
        </w:rPr>
        <w:t>***Remove all bracketed prompts from your resume***</w:t>
      </w:r>
    </w:p>
    <w:p w14:paraId="7887488D" w14:textId="5C77F22B" w:rsidR="00C131DD" w:rsidRPr="007F6FAF" w:rsidRDefault="00C131DD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7F6FAF">
        <w:rPr>
          <w:rFonts w:ascii="Aptos" w:hAnsi="Aptos" w:cs="Times New Roman"/>
          <w:i/>
          <w:sz w:val="20"/>
          <w:szCs w:val="20"/>
        </w:rPr>
        <w:t xml:space="preserve">Organize the sections as they relate to the </w:t>
      </w:r>
      <w:r w:rsidR="007F6FAF">
        <w:rPr>
          <w:rFonts w:ascii="Aptos" w:hAnsi="Aptos" w:cs="Times New Roman"/>
          <w:i/>
          <w:sz w:val="20"/>
          <w:szCs w:val="20"/>
        </w:rPr>
        <w:t>position you are applying</w:t>
      </w:r>
      <w:r w:rsidR="0052275F" w:rsidRPr="007F6FAF">
        <w:rPr>
          <w:rFonts w:ascii="Aptos" w:hAnsi="Aptos" w:cs="Times New Roman"/>
          <w:i/>
          <w:sz w:val="20"/>
          <w:szCs w:val="20"/>
        </w:rPr>
        <w:t xml:space="preserve"> </w:t>
      </w:r>
      <w:r w:rsidRPr="007F6FAF">
        <w:rPr>
          <w:rFonts w:ascii="Aptos" w:hAnsi="Aptos" w:cs="Times New Roman"/>
          <w:i/>
          <w:sz w:val="20"/>
          <w:szCs w:val="20"/>
        </w:rPr>
        <w:t>for, with the most relevant at the top.</w:t>
      </w:r>
    </w:p>
    <w:p w14:paraId="5FE6F3F4" w14:textId="77777777" w:rsidR="008735A2" w:rsidRDefault="008735A2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</w:p>
    <w:p w14:paraId="311448EE" w14:textId="506F7BA3" w:rsidR="00C131DD" w:rsidRPr="007F6FAF" w:rsidRDefault="00C131DD" w:rsidP="00C131DD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7F6FAF">
        <w:rPr>
          <w:rFonts w:ascii="Aptos" w:hAnsi="Aptos" w:cs="Times New Roman"/>
          <w:i/>
          <w:sz w:val="20"/>
          <w:szCs w:val="20"/>
        </w:rPr>
        <w:t>Keep one page, filling the entire page.</w:t>
      </w:r>
    </w:p>
    <w:p w14:paraId="6E411857" w14:textId="7DB3C89F" w:rsidR="0021359E" w:rsidRPr="007F6FAF" w:rsidRDefault="00C131DD" w:rsidP="00C131DD">
      <w:pPr>
        <w:tabs>
          <w:tab w:val="right" w:pos="10080"/>
        </w:tabs>
        <w:spacing w:after="0"/>
        <w:jc w:val="center"/>
        <w:rPr>
          <w:rFonts w:ascii="Aptos" w:hAnsi="Aptos"/>
          <w:i/>
          <w:sz w:val="20"/>
          <w:szCs w:val="20"/>
        </w:rPr>
      </w:pPr>
      <w:r w:rsidRPr="007F6FAF">
        <w:rPr>
          <w:rFonts w:ascii="Aptos" w:hAnsi="Aptos" w:cs="Times New Roman"/>
          <w:i/>
          <w:sz w:val="20"/>
          <w:szCs w:val="20"/>
        </w:rPr>
        <w:t>Margin Size: .5” – 1” | Font size: 11-12 (Name should be larger)</w:t>
      </w:r>
    </w:p>
    <w:sectPr w:rsidR="0021359E" w:rsidRPr="007F6FAF" w:rsidSect="001F08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25C81"/>
    <w:multiLevelType w:val="hybridMultilevel"/>
    <w:tmpl w:val="0A26C9FC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5" w15:restartNumberingAfterBreak="0">
    <w:nsid w:val="73E44C2D"/>
    <w:multiLevelType w:val="hybridMultilevel"/>
    <w:tmpl w:val="B02AE4E4"/>
    <w:lvl w:ilvl="0" w:tplc="2B4C522E">
      <w:start w:val="1"/>
      <w:numFmt w:val="bullet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12243">
    <w:abstractNumId w:val="2"/>
  </w:num>
  <w:num w:numId="2" w16cid:durableId="533201939">
    <w:abstractNumId w:val="6"/>
  </w:num>
  <w:num w:numId="3" w16cid:durableId="1675645973">
    <w:abstractNumId w:val="0"/>
  </w:num>
  <w:num w:numId="4" w16cid:durableId="1876310786">
    <w:abstractNumId w:val="1"/>
  </w:num>
  <w:num w:numId="5" w16cid:durableId="2121410961">
    <w:abstractNumId w:val="4"/>
  </w:num>
  <w:num w:numId="6" w16cid:durableId="402802484">
    <w:abstractNumId w:val="5"/>
  </w:num>
  <w:num w:numId="7" w16cid:durableId="322969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C9"/>
    <w:rsid w:val="00031E44"/>
    <w:rsid w:val="00096B23"/>
    <w:rsid w:val="000F3B62"/>
    <w:rsid w:val="001722E3"/>
    <w:rsid w:val="001D2180"/>
    <w:rsid w:val="001F08C0"/>
    <w:rsid w:val="0021359E"/>
    <w:rsid w:val="00231357"/>
    <w:rsid w:val="00253153"/>
    <w:rsid w:val="00282235"/>
    <w:rsid w:val="00296D65"/>
    <w:rsid w:val="002B16A4"/>
    <w:rsid w:val="00317E37"/>
    <w:rsid w:val="003619E1"/>
    <w:rsid w:val="00363771"/>
    <w:rsid w:val="00387F74"/>
    <w:rsid w:val="003C173B"/>
    <w:rsid w:val="004009C9"/>
    <w:rsid w:val="00455ADA"/>
    <w:rsid w:val="0045700D"/>
    <w:rsid w:val="00475CB6"/>
    <w:rsid w:val="004C3BB9"/>
    <w:rsid w:val="0052275F"/>
    <w:rsid w:val="00564F9E"/>
    <w:rsid w:val="005A4BAA"/>
    <w:rsid w:val="005F55A3"/>
    <w:rsid w:val="006038E6"/>
    <w:rsid w:val="00607A9B"/>
    <w:rsid w:val="00652602"/>
    <w:rsid w:val="00656126"/>
    <w:rsid w:val="006C3B6D"/>
    <w:rsid w:val="007639B3"/>
    <w:rsid w:val="007A5127"/>
    <w:rsid w:val="007E3D41"/>
    <w:rsid w:val="007F6FAF"/>
    <w:rsid w:val="008735A2"/>
    <w:rsid w:val="008A5E44"/>
    <w:rsid w:val="008B5338"/>
    <w:rsid w:val="008C507B"/>
    <w:rsid w:val="008D4F51"/>
    <w:rsid w:val="008E0909"/>
    <w:rsid w:val="0090446E"/>
    <w:rsid w:val="009365A8"/>
    <w:rsid w:val="00954003"/>
    <w:rsid w:val="009C487C"/>
    <w:rsid w:val="009E6FA4"/>
    <w:rsid w:val="00AA205B"/>
    <w:rsid w:val="00AE6883"/>
    <w:rsid w:val="00B102F1"/>
    <w:rsid w:val="00B163E5"/>
    <w:rsid w:val="00B36118"/>
    <w:rsid w:val="00B46AF4"/>
    <w:rsid w:val="00BA26A0"/>
    <w:rsid w:val="00BC41B1"/>
    <w:rsid w:val="00BF71A3"/>
    <w:rsid w:val="00C02390"/>
    <w:rsid w:val="00C131DD"/>
    <w:rsid w:val="00C47BD8"/>
    <w:rsid w:val="00C5135C"/>
    <w:rsid w:val="00CC409F"/>
    <w:rsid w:val="00CD2B23"/>
    <w:rsid w:val="00CE1C15"/>
    <w:rsid w:val="00D35B0A"/>
    <w:rsid w:val="00D64A7B"/>
    <w:rsid w:val="00DA1D3C"/>
    <w:rsid w:val="00DE1B9A"/>
    <w:rsid w:val="00E800DC"/>
    <w:rsid w:val="00EC18DF"/>
    <w:rsid w:val="00EE59C9"/>
    <w:rsid w:val="00F0727A"/>
    <w:rsid w:val="00F735FA"/>
    <w:rsid w:val="00FB0A7C"/>
    <w:rsid w:val="00FB11B0"/>
    <w:rsid w:val="00FF0A0F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D749"/>
  <w15:chartTrackingRefBased/>
  <w15:docId w15:val="{7BC8FE27-D92B-4F2F-A69A-E0538968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ck4\Downloads\experience-focused-education-resume-dotx%20(3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experience-focused-education-resume-dotx (39).dotx</Template>
  <TotalTime>29</TotalTime>
  <Pages>1</Pages>
  <Words>374</Words>
  <Characters>2190</Characters>
  <Application>Microsoft Office Word</Application>
  <DocSecurity>0</DocSecurity>
  <Lines>54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14</cp:revision>
  <dcterms:created xsi:type="dcterms:W3CDTF">2026-03-10T19:16:00Z</dcterms:created>
  <dcterms:modified xsi:type="dcterms:W3CDTF">2026-03-25T16:29:00Z</dcterms:modified>
</cp:coreProperties>
</file>