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582D" w14:textId="78CF20CC" w:rsidR="00990E77" w:rsidRPr="00146731" w:rsidRDefault="00146731" w:rsidP="00564F9E">
      <w:pPr>
        <w:pStyle w:val="NoSpacing"/>
        <w:tabs>
          <w:tab w:val="left" w:pos="1530"/>
        </w:tabs>
        <w:jc w:val="center"/>
        <w:rPr>
          <w:rFonts w:ascii="Aptos" w:hAnsi="Aptos" w:cs="Times New Roman"/>
          <w:b/>
          <w:sz w:val="32"/>
          <w:szCs w:val="32"/>
        </w:rPr>
      </w:pPr>
      <w:r>
        <w:rPr>
          <w:rFonts w:ascii="Aptos" w:hAnsi="Aptos" w:cs="Times New Roman"/>
          <w:b/>
          <w:sz w:val="32"/>
          <w:szCs w:val="32"/>
        </w:rPr>
        <w:t>NAME</w:t>
      </w:r>
    </w:p>
    <w:p w14:paraId="73F0926F" w14:textId="1CB53883" w:rsidR="001F08C0" w:rsidRPr="00146731" w:rsidRDefault="00F77C8D" w:rsidP="003C173B">
      <w:pPr>
        <w:pStyle w:val="NoSpacing"/>
        <w:jc w:val="center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sz w:val="24"/>
          <w:szCs w:val="24"/>
        </w:rPr>
        <w:t xml:space="preserve">City, ST </w:t>
      </w:r>
      <w:r w:rsidRPr="00146731">
        <w:rPr>
          <w:rFonts w:ascii="Aptos" w:hAnsi="Aptos"/>
          <w:b/>
          <w:sz w:val="24"/>
          <w:szCs w:val="24"/>
        </w:rPr>
        <w:t>∙</w:t>
      </w:r>
      <w:r w:rsidRPr="00146731">
        <w:rPr>
          <w:rFonts w:ascii="Aptos" w:hAnsi="Aptos" w:cs="Times New Roman"/>
          <w:sz w:val="24"/>
          <w:szCs w:val="24"/>
        </w:rPr>
        <w:t xml:space="preserve"> </w:t>
      </w:r>
      <w:r w:rsidR="001F08C0" w:rsidRPr="00146731">
        <w:rPr>
          <w:rFonts w:ascii="Aptos" w:hAnsi="Aptos" w:cs="Times New Roman"/>
          <w:sz w:val="24"/>
          <w:szCs w:val="24"/>
        </w:rPr>
        <w:t xml:space="preserve">(123) 456-7890 </w:t>
      </w:r>
      <w:r w:rsidR="001F08C0" w:rsidRPr="00146731">
        <w:rPr>
          <w:rFonts w:ascii="Aptos" w:hAnsi="Aptos"/>
          <w:b/>
          <w:sz w:val="24"/>
          <w:szCs w:val="24"/>
        </w:rPr>
        <w:t xml:space="preserve">∙ </w:t>
      </w:r>
      <w:r w:rsidRPr="00146731">
        <w:rPr>
          <w:rFonts w:ascii="Aptos" w:hAnsi="Aptos" w:cs="Times New Roman"/>
          <w:sz w:val="24"/>
          <w:szCs w:val="24"/>
        </w:rPr>
        <w:t xml:space="preserve">email@school.edu </w:t>
      </w:r>
      <w:r w:rsidR="003C173B" w:rsidRPr="00146731">
        <w:rPr>
          <w:rFonts w:ascii="Aptos" w:hAnsi="Aptos"/>
          <w:b/>
          <w:sz w:val="24"/>
          <w:szCs w:val="24"/>
        </w:rPr>
        <w:t xml:space="preserve">∙ </w:t>
      </w:r>
      <w:r w:rsidR="00EE4293">
        <w:rPr>
          <w:rFonts w:ascii="Aptos" w:hAnsi="Aptos" w:cs="Times New Roman"/>
          <w:sz w:val="24"/>
          <w:szCs w:val="24"/>
        </w:rPr>
        <w:t>L</w:t>
      </w:r>
      <w:r w:rsidR="003C173B" w:rsidRPr="00146731">
        <w:rPr>
          <w:rFonts w:ascii="Aptos" w:hAnsi="Aptos" w:cs="Times New Roman"/>
          <w:sz w:val="24"/>
          <w:szCs w:val="24"/>
        </w:rPr>
        <w:t>inked</w:t>
      </w:r>
      <w:r w:rsidR="00EE4293">
        <w:rPr>
          <w:rFonts w:ascii="Aptos" w:hAnsi="Aptos" w:cs="Times New Roman"/>
          <w:sz w:val="24"/>
          <w:szCs w:val="24"/>
        </w:rPr>
        <w:t>I</w:t>
      </w:r>
      <w:r w:rsidR="003C173B" w:rsidRPr="00146731">
        <w:rPr>
          <w:rFonts w:ascii="Aptos" w:hAnsi="Aptos" w:cs="Times New Roman"/>
          <w:sz w:val="24"/>
          <w:szCs w:val="24"/>
        </w:rPr>
        <w:t>n</w:t>
      </w:r>
      <w:r w:rsidR="00EE4293">
        <w:rPr>
          <w:rFonts w:ascii="Aptos" w:hAnsi="Aptos" w:cs="Times New Roman"/>
          <w:sz w:val="24"/>
          <w:szCs w:val="24"/>
        </w:rPr>
        <w:t xml:space="preserve"> URL [If applicable]</w:t>
      </w:r>
    </w:p>
    <w:p w14:paraId="6F2E8F3A" w14:textId="77777777" w:rsidR="001F08C0" w:rsidRPr="00146731" w:rsidRDefault="001F08C0" w:rsidP="001F08C0">
      <w:pPr>
        <w:pStyle w:val="NoSpacing"/>
        <w:rPr>
          <w:rFonts w:ascii="Aptos" w:hAnsi="Aptos" w:cs="Times New Roman"/>
          <w:sz w:val="24"/>
          <w:szCs w:val="24"/>
        </w:rPr>
      </w:pPr>
    </w:p>
    <w:p w14:paraId="68399B47" w14:textId="77777777" w:rsidR="001F08C0" w:rsidRPr="00146731" w:rsidRDefault="001F08C0" w:rsidP="001F08C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146731">
        <w:rPr>
          <w:rFonts w:ascii="Aptos" w:hAnsi="Aptos" w:cs="Times New Roman"/>
          <w:b/>
          <w:sz w:val="24"/>
          <w:szCs w:val="24"/>
        </w:rPr>
        <w:t>EDUCATION</w:t>
      </w:r>
    </w:p>
    <w:p w14:paraId="0506F2B3" w14:textId="67C1B856" w:rsidR="001F08C0" w:rsidRPr="00146731" w:rsidRDefault="00954003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sz w:val="24"/>
          <w:szCs w:val="24"/>
        </w:rPr>
        <w:t>BS</w:t>
      </w:r>
      <w:r w:rsidR="00146731">
        <w:rPr>
          <w:rFonts w:ascii="Aptos" w:hAnsi="Aptos" w:cs="Times New Roman"/>
          <w:b/>
          <w:bCs/>
          <w:sz w:val="24"/>
          <w:szCs w:val="24"/>
        </w:rPr>
        <w:t xml:space="preserve"> [or] BA</w:t>
      </w:r>
      <w:r w:rsidRPr="00146731">
        <w:rPr>
          <w:rFonts w:ascii="Aptos" w:hAnsi="Aptos" w:cs="Times New Roman"/>
          <w:b/>
          <w:bCs/>
          <w:sz w:val="24"/>
          <w:szCs w:val="24"/>
        </w:rPr>
        <w:t xml:space="preserve">: </w:t>
      </w:r>
      <w:r w:rsidR="0049658F">
        <w:rPr>
          <w:rFonts w:ascii="Aptos" w:hAnsi="Aptos" w:cs="Times New Roman"/>
          <w:b/>
          <w:bCs/>
          <w:sz w:val="24"/>
          <w:szCs w:val="24"/>
        </w:rPr>
        <w:t>Major</w:t>
      </w:r>
      <w:r w:rsidRPr="00146731">
        <w:rPr>
          <w:rFonts w:ascii="Aptos" w:hAnsi="Aptos" w:cs="Times New Roman"/>
          <w:b/>
          <w:bCs/>
          <w:sz w:val="24"/>
          <w:szCs w:val="24"/>
        </w:rPr>
        <w:t>, Emphasis in XXXX</w:t>
      </w:r>
      <w:r w:rsidR="001F08C0" w:rsidRPr="00146731">
        <w:rPr>
          <w:rFonts w:ascii="Aptos" w:hAnsi="Aptos" w:cs="Times New Roman"/>
          <w:b/>
          <w:sz w:val="24"/>
          <w:szCs w:val="24"/>
        </w:rPr>
        <w:tab/>
      </w:r>
      <w:r w:rsidR="001F08C0" w:rsidRPr="00146731">
        <w:rPr>
          <w:rFonts w:ascii="Aptos" w:hAnsi="Aptos" w:cs="Times New Roman"/>
          <w:sz w:val="24"/>
          <w:szCs w:val="24"/>
        </w:rPr>
        <w:t>Apr 20XX (Your Graduation Date)</w:t>
      </w:r>
    </w:p>
    <w:p w14:paraId="769972D3" w14:textId="77777777" w:rsidR="001F08C0" w:rsidRPr="00146731" w:rsidRDefault="00954003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 w:rsidR="001F08C0" w:rsidRPr="00146731">
        <w:rPr>
          <w:rFonts w:ascii="Aptos" w:hAnsi="Aptos" w:cs="Times New Roman"/>
          <w:sz w:val="24"/>
          <w:szCs w:val="24"/>
        </w:rPr>
        <w:tab/>
        <w:t>Provo, UT</w:t>
      </w:r>
    </w:p>
    <w:p w14:paraId="77D6F286" w14:textId="77777777" w:rsidR="001F08C0" w:rsidRPr="00146731" w:rsidRDefault="001F08C0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sz w:val="24"/>
          <w:szCs w:val="24"/>
        </w:rPr>
        <w:t>Minor in XXXX</w:t>
      </w:r>
    </w:p>
    <w:p w14:paraId="0C22F1D9" w14:textId="7FE5759F" w:rsidR="00F0727A" w:rsidRPr="00146731" w:rsidRDefault="00F0727A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GPA X.</w:t>
      </w:r>
      <w:r w:rsidRPr="00146731">
        <w:rPr>
          <w:rFonts w:ascii="Aptos" w:hAnsi="Aptos"/>
          <w:spacing w:val="-1"/>
          <w:sz w:val="24"/>
          <w:szCs w:val="24"/>
        </w:rPr>
        <w:t>X</w:t>
      </w:r>
      <w:r w:rsidRPr="00146731">
        <w:rPr>
          <w:rFonts w:ascii="Aptos" w:hAnsi="Aptos"/>
          <w:sz w:val="24"/>
          <w:szCs w:val="24"/>
        </w:rPr>
        <w:t>X</w:t>
      </w:r>
      <w:r w:rsidR="00146731">
        <w:rPr>
          <w:rFonts w:ascii="Aptos" w:hAnsi="Aptos"/>
          <w:sz w:val="24"/>
          <w:szCs w:val="24"/>
        </w:rPr>
        <w:t xml:space="preserve"> [if 3.5+]</w:t>
      </w:r>
    </w:p>
    <w:p w14:paraId="33A4CC5A" w14:textId="77777777" w:rsidR="00F0727A" w:rsidRPr="00146731" w:rsidRDefault="003C173B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Scholarships received at BYU</w:t>
      </w:r>
    </w:p>
    <w:p w14:paraId="54406D37" w14:textId="77777777" w:rsidR="00F0727A" w:rsidRPr="00146731" w:rsidRDefault="00F0727A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Applicable Clubs/Organizations</w:t>
      </w:r>
    </w:p>
    <w:p w14:paraId="46AAACA0" w14:textId="01738EBF" w:rsidR="00DA1D3C" w:rsidRPr="00146731" w:rsidRDefault="003C173B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Relevant Coursework</w:t>
      </w:r>
      <w:r w:rsidR="00146731">
        <w:rPr>
          <w:rFonts w:ascii="Aptos" w:hAnsi="Aptos"/>
          <w:sz w:val="24"/>
          <w:szCs w:val="24"/>
        </w:rPr>
        <w:t xml:space="preserve"> [If applying for an internship or a position outside of major-related classes]</w:t>
      </w:r>
    </w:p>
    <w:p w14:paraId="3DAB41E1" w14:textId="77777777" w:rsidR="00E800DC" w:rsidRPr="00146731" w:rsidRDefault="00E800DC" w:rsidP="00E800DC">
      <w:pPr>
        <w:pStyle w:val="NoSpacing"/>
        <w:rPr>
          <w:rFonts w:ascii="Aptos" w:hAnsi="Aptos"/>
          <w:sz w:val="24"/>
          <w:szCs w:val="24"/>
        </w:rPr>
      </w:pPr>
    </w:p>
    <w:p w14:paraId="7A913404" w14:textId="3FA6E4E2" w:rsidR="00E800DC" w:rsidRPr="00146731" w:rsidRDefault="00E800DC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146731">
        <w:rPr>
          <w:rFonts w:ascii="Aptos" w:hAnsi="Aptos" w:cs="Times New Roman"/>
          <w:b/>
          <w:sz w:val="24"/>
          <w:szCs w:val="24"/>
        </w:rPr>
        <w:t>EXPERIENCE</w:t>
      </w:r>
      <w:r w:rsidR="00146731">
        <w:rPr>
          <w:rFonts w:ascii="Aptos" w:hAnsi="Aptos" w:cs="Times New Roman"/>
          <w:b/>
          <w:sz w:val="24"/>
          <w:szCs w:val="24"/>
        </w:rPr>
        <w:t xml:space="preserve"> [Customize heading to the position, if possible, e.g., “DESIGN EXPERIENCE”]</w:t>
      </w:r>
    </w:p>
    <w:p w14:paraId="2F8577F6" w14:textId="507F654E" w:rsidR="00E800DC" w:rsidRPr="00146731" w:rsidRDefault="00954003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="00E800DC" w:rsidRPr="00146731">
        <w:rPr>
          <w:rFonts w:ascii="Aptos" w:hAnsi="Aptos" w:cs="Times New Roman"/>
          <w:b/>
          <w:sz w:val="24"/>
          <w:szCs w:val="24"/>
        </w:rPr>
        <w:tab/>
      </w:r>
      <w:r w:rsidR="00146731">
        <w:rPr>
          <w:rFonts w:ascii="Aptos" w:hAnsi="Aptos" w:cs="Times New Roman"/>
          <w:sz w:val="24"/>
          <w:szCs w:val="24"/>
        </w:rPr>
        <w:t>Month Year</w:t>
      </w:r>
      <w:r w:rsidR="00E800DC" w:rsidRPr="00146731">
        <w:rPr>
          <w:rFonts w:ascii="Aptos" w:hAnsi="Aptos" w:cs="Times New Roman"/>
          <w:sz w:val="24"/>
          <w:szCs w:val="24"/>
        </w:rPr>
        <w:t>-</w:t>
      </w:r>
      <w:r w:rsidR="00146731">
        <w:rPr>
          <w:rFonts w:ascii="Aptos" w:hAnsi="Aptos" w:cs="Times New Roman"/>
          <w:sz w:val="24"/>
          <w:szCs w:val="24"/>
        </w:rPr>
        <w:t>Month Year</w:t>
      </w:r>
    </w:p>
    <w:p w14:paraId="2E57F19C" w14:textId="1BFC289F" w:rsidR="00E800DC" w:rsidRPr="00146731" w:rsidRDefault="00954003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="003C173B" w:rsidRPr="00146731">
        <w:rPr>
          <w:rFonts w:ascii="Aptos" w:hAnsi="Aptos" w:cs="Times New Roman"/>
          <w:i/>
          <w:sz w:val="24"/>
          <w:szCs w:val="24"/>
        </w:rPr>
        <w:tab/>
      </w:r>
      <w:r w:rsidR="00146731">
        <w:rPr>
          <w:rFonts w:ascii="Aptos" w:hAnsi="Aptos" w:cs="Times New Roman"/>
          <w:sz w:val="24"/>
          <w:szCs w:val="24"/>
        </w:rPr>
        <w:t>City, ST</w:t>
      </w:r>
    </w:p>
    <w:p w14:paraId="7EDCADF5" w14:textId="3FB2924D" w:rsidR="003C173B" w:rsidRPr="00146731" w:rsidRDefault="003C173B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 xml:space="preserve">Action Verb, </w:t>
      </w:r>
      <w:r w:rsidR="00146731" w:rsidRPr="00146731">
        <w:rPr>
          <w:rFonts w:ascii="Aptos" w:hAnsi="Aptos"/>
          <w:sz w:val="24"/>
          <w:szCs w:val="24"/>
        </w:rPr>
        <w:t>what</w:t>
      </w:r>
      <w:r w:rsidRPr="00146731">
        <w:rPr>
          <w:rFonts w:ascii="Aptos" w:hAnsi="Aptos"/>
          <w:sz w:val="24"/>
          <w:szCs w:val="24"/>
        </w:rPr>
        <w:t xml:space="preserve"> you did (</w:t>
      </w:r>
      <w:r w:rsidR="00146731"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 w:rsidR="00146731"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 w:rsidR="00146731"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 w:rsidR="00146731"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0A391893" w14:textId="77777777" w:rsidR="00146731" w:rsidRPr="00146731" w:rsidRDefault="00146731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4B7074E7" w14:textId="77777777" w:rsidR="00146731" w:rsidRPr="00146731" w:rsidRDefault="00146731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1AC34EA9" w14:textId="77777777" w:rsidR="003C173B" w:rsidRPr="00146731" w:rsidRDefault="003C173B" w:rsidP="003C173B">
      <w:pPr>
        <w:pStyle w:val="NoSpacing"/>
        <w:rPr>
          <w:rFonts w:ascii="Aptos" w:hAnsi="Aptos"/>
          <w:sz w:val="24"/>
          <w:szCs w:val="24"/>
        </w:rPr>
      </w:pPr>
    </w:p>
    <w:p w14:paraId="4AFB7709" w14:textId="77777777" w:rsidR="0049658F" w:rsidRPr="00146731" w:rsidRDefault="0049658F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Month Year</w:t>
      </w:r>
      <w:r w:rsidRPr="00146731">
        <w:rPr>
          <w:rFonts w:ascii="Aptos" w:hAnsi="Aptos" w:cs="Times New Roman"/>
          <w:sz w:val="24"/>
          <w:szCs w:val="24"/>
        </w:rPr>
        <w:t>-</w:t>
      </w:r>
      <w:r>
        <w:rPr>
          <w:rFonts w:ascii="Aptos" w:hAnsi="Aptos" w:cs="Times New Roman"/>
          <w:sz w:val="24"/>
          <w:szCs w:val="24"/>
        </w:rPr>
        <w:t>Month Year</w:t>
      </w:r>
    </w:p>
    <w:p w14:paraId="2C12741B" w14:textId="77777777" w:rsidR="0049658F" w:rsidRPr="00146731" w:rsidRDefault="0049658F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Pr="00146731">
        <w:rPr>
          <w:rFonts w:ascii="Aptos" w:hAnsi="Aptos" w:cs="Times New Roman"/>
          <w:i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City, ST</w:t>
      </w:r>
    </w:p>
    <w:p w14:paraId="5AFCEF7F" w14:textId="77777777" w:rsidR="0049658F" w:rsidRPr="00146731" w:rsidRDefault="0049658F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347CC41D" w14:textId="77777777" w:rsidR="0049658F" w:rsidRPr="00146731" w:rsidRDefault="0049658F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317C525F" w14:textId="77777777" w:rsidR="0049658F" w:rsidRPr="00146731" w:rsidRDefault="0049658F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044EF78E" w14:textId="77777777" w:rsidR="003C173B" w:rsidRPr="00146731" w:rsidRDefault="003C173B" w:rsidP="003C173B">
      <w:pPr>
        <w:pStyle w:val="NoSpacing"/>
        <w:tabs>
          <w:tab w:val="right" w:pos="10800"/>
        </w:tabs>
        <w:rPr>
          <w:rFonts w:ascii="Aptos" w:hAnsi="Aptos" w:cs="Times New Roman"/>
          <w:sz w:val="24"/>
          <w:szCs w:val="24"/>
        </w:rPr>
      </w:pPr>
    </w:p>
    <w:p w14:paraId="15A0A602" w14:textId="77777777" w:rsidR="00146731" w:rsidRPr="000874AF" w:rsidRDefault="00146731" w:rsidP="00146731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0874AF">
        <w:rPr>
          <w:rFonts w:ascii="Aptos" w:hAnsi="Aptos" w:cs="Times New Roman"/>
          <w:b/>
          <w:sz w:val="24"/>
          <w:szCs w:val="24"/>
        </w:rPr>
        <w:t>VOLUNTEER &amp; [or] WORK EXPERIENCE [Optional – include if it shows transferable skills]</w:t>
      </w:r>
    </w:p>
    <w:p w14:paraId="0970C515" w14:textId="77777777" w:rsidR="0049658F" w:rsidRPr="00146731" w:rsidRDefault="0049658F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Month Year</w:t>
      </w:r>
      <w:r w:rsidRPr="00146731">
        <w:rPr>
          <w:rFonts w:ascii="Aptos" w:hAnsi="Aptos" w:cs="Times New Roman"/>
          <w:sz w:val="24"/>
          <w:szCs w:val="24"/>
        </w:rPr>
        <w:t>-</w:t>
      </w:r>
      <w:r>
        <w:rPr>
          <w:rFonts w:ascii="Aptos" w:hAnsi="Aptos" w:cs="Times New Roman"/>
          <w:sz w:val="24"/>
          <w:szCs w:val="24"/>
        </w:rPr>
        <w:t>Month Year</w:t>
      </w:r>
    </w:p>
    <w:p w14:paraId="46455D71" w14:textId="77777777" w:rsidR="0049658F" w:rsidRPr="00146731" w:rsidRDefault="0049658F" w:rsidP="0049658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Pr="00146731">
        <w:rPr>
          <w:rFonts w:ascii="Aptos" w:hAnsi="Aptos" w:cs="Times New Roman"/>
          <w:i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City, ST</w:t>
      </w:r>
    </w:p>
    <w:p w14:paraId="6E1E9556" w14:textId="77777777" w:rsidR="0049658F" w:rsidRPr="00146731" w:rsidRDefault="0049658F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2653E38E" w14:textId="77777777" w:rsidR="0049658F" w:rsidRPr="00146731" w:rsidRDefault="0049658F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7B4D73DB" w14:textId="77777777" w:rsidR="0049658F" w:rsidRPr="00146731" w:rsidRDefault="0049658F" w:rsidP="0049658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Action Verb, what you did (</w:t>
      </w:r>
      <w:r>
        <w:rPr>
          <w:rFonts w:ascii="Aptos" w:hAnsi="Aptos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146731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146731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esult of the activity</w:t>
      </w:r>
    </w:p>
    <w:p w14:paraId="12072EC0" w14:textId="77777777" w:rsidR="00B163E5" w:rsidRPr="00146731" w:rsidRDefault="00B163E5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4628B56F" w14:textId="20CCAAC0" w:rsidR="00081E95" w:rsidRPr="00DF7089" w:rsidRDefault="00081E95" w:rsidP="00081E9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DF7089">
        <w:rPr>
          <w:rFonts w:ascii="Aptos" w:hAnsi="Aptos" w:cs="Times New Roman"/>
          <w:b/>
          <w:sz w:val="24"/>
          <w:szCs w:val="24"/>
        </w:rPr>
        <w:t>TOOLS &amp; SKILLS</w:t>
      </w:r>
      <w:r>
        <w:rPr>
          <w:rFonts w:ascii="Aptos" w:hAnsi="Aptos" w:cs="Times New Roman"/>
          <w:b/>
          <w:sz w:val="24"/>
          <w:szCs w:val="24"/>
        </w:rPr>
        <w:t xml:space="preserve"> </w:t>
      </w:r>
      <w:r w:rsidRPr="00EB1DDF">
        <w:rPr>
          <w:rFonts w:ascii="Aptos" w:hAnsi="Aptos" w:cs="Times New Roman"/>
          <w:b/>
          <w:bCs/>
          <w:sz w:val="24"/>
          <w:szCs w:val="24"/>
        </w:rPr>
        <w:t xml:space="preserve">[Below are examples: only list </w:t>
      </w:r>
      <w:r>
        <w:rPr>
          <w:rFonts w:ascii="Aptos" w:hAnsi="Aptos" w:cs="Times New Roman"/>
          <w:b/>
          <w:bCs/>
          <w:sz w:val="24"/>
          <w:szCs w:val="24"/>
        </w:rPr>
        <w:t xml:space="preserve">relevant </w:t>
      </w:r>
      <w:r w:rsidRPr="00EB1DDF">
        <w:rPr>
          <w:rFonts w:ascii="Aptos" w:hAnsi="Aptos" w:cs="Times New Roman"/>
          <w:b/>
          <w:bCs/>
          <w:sz w:val="24"/>
          <w:szCs w:val="24"/>
        </w:rPr>
        <w:t>skills beyond a basic skillset]</w:t>
      </w:r>
    </w:p>
    <w:p w14:paraId="22C53D8A" w14:textId="77777777" w:rsidR="00081E95" w:rsidRPr="00BC6367" w:rsidRDefault="00081E95" w:rsidP="00081E95">
      <w:pPr>
        <w:spacing w:after="0" w:line="240" w:lineRule="exact"/>
        <w:ind w:left="360"/>
        <w:rPr>
          <w:rFonts w:ascii="Aptos" w:hAnsi="Aptos"/>
          <w:sz w:val="24"/>
          <w:szCs w:val="24"/>
        </w:rPr>
      </w:pPr>
      <w:r w:rsidRPr="00BC6367">
        <w:rPr>
          <w:rFonts w:ascii="Aptos" w:hAnsi="Aptos"/>
          <w:sz w:val="24"/>
          <w:szCs w:val="24"/>
        </w:rPr>
        <w:t>Survey &amp; Focus Group Research</w:t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>Search Engine Optimization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>Biometrics Testing</w:t>
      </w:r>
    </w:p>
    <w:p w14:paraId="03D6A549" w14:textId="77777777" w:rsidR="00081E95" w:rsidRDefault="00081E95" w:rsidP="00081E95">
      <w:pPr>
        <w:spacing w:after="0" w:line="240" w:lineRule="exact"/>
        <w:ind w:left="360"/>
        <w:rPr>
          <w:rFonts w:ascii="Aptos" w:hAnsi="Aptos"/>
          <w:sz w:val="24"/>
          <w:szCs w:val="24"/>
        </w:rPr>
      </w:pPr>
      <w:r w:rsidRPr="00BC6367">
        <w:rPr>
          <w:rFonts w:ascii="Aptos" w:hAnsi="Aptos"/>
          <w:sz w:val="24"/>
          <w:szCs w:val="24"/>
        </w:rPr>
        <w:t>Social Media Listening &amp; Analytics</w:t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>Media Reporting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 xml:space="preserve">Influencer Profiling </w:t>
      </w:r>
    </w:p>
    <w:p w14:paraId="5C8FA64D" w14:textId="77777777" w:rsidR="00081E95" w:rsidRPr="00BC6367" w:rsidRDefault="00081E95" w:rsidP="00081E95">
      <w:pPr>
        <w:spacing w:after="0" w:line="240" w:lineRule="exact"/>
        <w:ind w:left="360"/>
        <w:rPr>
          <w:rFonts w:ascii="Aptos" w:hAnsi="Aptos"/>
          <w:sz w:val="24"/>
          <w:szCs w:val="24"/>
        </w:rPr>
      </w:pPr>
      <w:r w:rsidRPr="00BC6367">
        <w:rPr>
          <w:rFonts w:ascii="Aptos" w:hAnsi="Aptos"/>
          <w:sz w:val="24"/>
          <w:szCs w:val="24"/>
        </w:rPr>
        <w:t xml:space="preserve">Google &amp; YouTube Analytics 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  <w:t>AI Platforms/Prompt Creation</w:t>
      </w:r>
    </w:p>
    <w:p w14:paraId="2892AD85" w14:textId="77777777" w:rsidR="00081E95" w:rsidRDefault="00081E95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38993179" w14:textId="1E179312" w:rsidR="00B163E5" w:rsidRPr="00146731" w:rsidRDefault="00B163E5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146731">
        <w:rPr>
          <w:rFonts w:ascii="Aptos" w:hAnsi="Aptos" w:cs="Times New Roman"/>
          <w:b/>
          <w:sz w:val="24"/>
          <w:szCs w:val="24"/>
        </w:rPr>
        <w:t>I</w:t>
      </w:r>
      <w:r w:rsidR="008A5E44" w:rsidRPr="00146731">
        <w:rPr>
          <w:rFonts w:ascii="Aptos" w:hAnsi="Aptos" w:cs="Times New Roman"/>
          <w:b/>
          <w:sz w:val="24"/>
          <w:szCs w:val="24"/>
        </w:rPr>
        <w:t xml:space="preserve">NTERESTS/ACHIEVEMENTS/ABILITIES </w:t>
      </w:r>
      <w:r w:rsidR="00E342B2">
        <w:rPr>
          <w:rFonts w:ascii="Aptos" w:hAnsi="Aptos" w:cs="Times New Roman"/>
          <w:b/>
          <w:sz w:val="24"/>
          <w:szCs w:val="24"/>
        </w:rPr>
        <w:t>[</w:t>
      </w:r>
      <w:r w:rsidR="008A5E44" w:rsidRPr="00146731">
        <w:rPr>
          <w:rFonts w:ascii="Aptos" w:hAnsi="Aptos" w:cs="Times New Roman"/>
          <w:b/>
          <w:sz w:val="24"/>
          <w:szCs w:val="24"/>
        </w:rPr>
        <w:t xml:space="preserve">Choose </w:t>
      </w:r>
      <w:r w:rsidR="001B3EB5">
        <w:rPr>
          <w:rFonts w:ascii="Aptos" w:hAnsi="Aptos" w:cs="Times New Roman"/>
          <w:b/>
          <w:sz w:val="24"/>
          <w:szCs w:val="24"/>
        </w:rPr>
        <w:t xml:space="preserve">1-2 of these </w:t>
      </w:r>
      <w:r w:rsidR="00BB04CF">
        <w:rPr>
          <w:rFonts w:ascii="Aptos" w:hAnsi="Aptos" w:cs="Times New Roman"/>
          <w:b/>
          <w:sz w:val="24"/>
          <w:szCs w:val="24"/>
        </w:rPr>
        <w:t>for the header</w:t>
      </w:r>
      <w:r w:rsidR="00E342B2">
        <w:rPr>
          <w:rFonts w:ascii="Aptos" w:hAnsi="Aptos" w:cs="Times New Roman"/>
          <w:b/>
          <w:sz w:val="24"/>
          <w:szCs w:val="24"/>
        </w:rPr>
        <w:t>]</w:t>
      </w:r>
    </w:p>
    <w:p w14:paraId="680BD1DC" w14:textId="7DA8A75E" w:rsidR="00B163E5" w:rsidRPr="00146731" w:rsidRDefault="00B163E5" w:rsidP="0049658F">
      <w:pPr>
        <w:pStyle w:val="ListParagraph"/>
        <w:numPr>
          <w:ilvl w:val="0"/>
          <w:numId w:val="5"/>
        </w:numPr>
        <w:spacing w:before="24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 xml:space="preserve">Languages and Proficiency </w:t>
      </w:r>
    </w:p>
    <w:p w14:paraId="287EDC22" w14:textId="76A9ECAF" w:rsidR="00B163E5" w:rsidRPr="00146731" w:rsidRDefault="00B163E5" w:rsidP="0049658F">
      <w:pPr>
        <w:pStyle w:val="ListParagraph"/>
        <w:numPr>
          <w:ilvl w:val="0"/>
          <w:numId w:val="5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Hono</w:t>
      </w:r>
      <w:r w:rsidRPr="00146731">
        <w:rPr>
          <w:rFonts w:ascii="Aptos" w:hAnsi="Aptos"/>
          <w:spacing w:val="-1"/>
          <w:sz w:val="24"/>
          <w:szCs w:val="24"/>
        </w:rPr>
        <w:t>r</w:t>
      </w:r>
      <w:r w:rsidRPr="00146731">
        <w:rPr>
          <w:rFonts w:ascii="Aptos" w:hAnsi="Aptos"/>
          <w:sz w:val="24"/>
          <w:szCs w:val="24"/>
        </w:rPr>
        <w:t>s and</w:t>
      </w:r>
      <w:r w:rsidRPr="00146731">
        <w:rPr>
          <w:rFonts w:ascii="Aptos" w:hAnsi="Aptos"/>
          <w:spacing w:val="-1"/>
          <w:sz w:val="24"/>
          <w:szCs w:val="24"/>
        </w:rPr>
        <w:t xml:space="preserve"> </w:t>
      </w:r>
      <w:r w:rsidRPr="00146731">
        <w:rPr>
          <w:rFonts w:ascii="Aptos" w:hAnsi="Aptos"/>
          <w:sz w:val="24"/>
          <w:szCs w:val="24"/>
        </w:rPr>
        <w:t>A</w:t>
      </w:r>
      <w:r w:rsidRPr="00146731">
        <w:rPr>
          <w:rFonts w:ascii="Aptos" w:hAnsi="Aptos"/>
          <w:spacing w:val="1"/>
          <w:sz w:val="24"/>
          <w:szCs w:val="24"/>
        </w:rPr>
        <w:t>w</w:t>
      </w:r>
      <w:r w:rsidRPr="00146731">
        <w:rPr>
          <w:rFonts w:ascii="Aptos" w:hAnsi="Aptos"/>
          <w:spacing w:val="-1"/>
          <w:sz w:val="24"/>
          <w:szCs w:val="24"/>
        </w:rPr>
        <w:t>a</w:t>
      </w:r>
      <w:r w:rsidRPr="00146731">
        <w:rPr>
          <w:rFonts w:ascii="Aptos" w:hAnsi="Aptos"/>
          <w:sz w:val="24"/>
          <w:szCs w:val="24"/>
        </w:rPr>
        <w:t xml:space="preserve">rds </w:t>
      </w:r>
    </w:p>
    <w:p w14:paraId="25CFDDD1" w14:textId="6EB37C06" w:rsidR="00B163E5" w:rsidRPr="00146731" w:rsidRDefault="00B163E5" w:rsidP="0049658F">
      <w:pPr>
        <w:pStyle w:val="ListParagraph"/>
        <w:numPr>
          <w:ilvl w:val="0"/>
          <w:numId w:val="5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Certifications or Certificates</w:t>
      </w:r>
      <w:r w:rsidR="00031E44" w:rsidRPr="00146731">
        <w:rPr>
          <w:rFonts w:ascii="Aptos" w:hAnsi="Aptos"/>
          <w:sz w:val="24"/>
          <w:szCs w:val="24"/>
        </w:rPr>
        <w:t xml:space="preserve"> </w:t>
      </w:r>
    </w:p>
    <w:p w14:paraId="11431CE5" w14:textId="77777777" w:rsidR="00031E44" w:rsidRPr="00146731" w:rsidRDefault="00031E44" w:rsidP="0049658F">
      <w:pPr>
        <w:pStyle w:val="ListParagraph"/>
        <w:numPr>
          <w:ilvl w:val="0"/>
          <w:numId w:val="5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Any other relevant information that could help you obtain the job you are interested in (Avoid saying things like “Excellent Leadership” or “Proficient in Microsoft Office”)</w:t>
      </w:r>
    </w:p>
    <w:p w14:paraId="56B8498B" w14:textId="77777777" w:rsidR="00B163E5" w:rsidRDefault="00B163E5" w:rsidP="0049658F">
      <w:pPr>
        <w:pStyle w:val="ListParagraph"/>
        <w:numPr>
          <w:ilvl w:val="0"/>
          <w:numId w:val="5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146731">
        <w:rPr>
          <w:rFonts w:ascii="Aptos" w:hAnsi="Aptos"/>
          <w:sz w:val="24"/>
          <w:szCs w:val="24"/>
        </w:rPr>
        <w:t>Unique</w:t>
      </w:r>
      <w:r w:rsidRPr="00146731">
        <w:rPr>
          <w:rFonts w:ascii="Aptos" w:hAnsi="Aptos"/>
          <w:spacing w:val="-1"/>
          <w:sz w:val="24"/>
          <w:szCs w:val="24"/>
        </w:rPr>
        <w:t xml:space="preserve"> </w:t>
      </w:r>
      <w:r w:rsidRPr="00146731">
        <w:rPr>
          <w:rFonts w:ascii="Aptos" w:hAnsi="Aptos"/>
          <w:spacing w:val="1"/>
          <w:sz w:val="24"/>
          <w:szCs w:val="24"/>
        </w:rPr>
        <w:t>P</w:t>
      </w:r>
      <w:r w:rsidRPr="00146731">
        <w:rPr>
          <w:rFonts w:ascii="Aptos" w:hAnsi="Aptos"/>
          <w:spacing w:val="-1"/>
          <w:sz w:val="24"/>
          <w:szCs w:val="24"/>
        </w:rPr>
        <w:t>e</w:t>
      </w:r>
      <w:r w:rsidRPr="00146731">
        <w:rPr>
          <w:rFonts w:ascii="Aptos" w:hAnsi="Aptos"/>
          <w:sz w:val="24"/>
          <w:szCs w:val="24"/>
        </w:rPr>
        <w:t>rson</w:t>
      </w:r>
      <w:r w:rsidRPr="00146731">
        <w:rPr>
          <w:rFonts w:ascii="Aptos" w:hAnsi="Aptos"/>
          <w:spacing w:val="-1"/>
          <w:sz w:val="24"/>
          <w:szCs w:val="24"/>
        </w:rPr>
        <w:t>a</w:t>
      </w:r>
      <w:r w:rsidRPr="00146731">
        <w:rPr>
          <w:rFonts w:ascii="Aptos" w:hAnsi="Aptos"/>
          <w:sz w:val="24"/>
          <w:szCs w:val="24"/>
        </w:rPr>
        <w:t>l Tal</w:t>
      </w:r>
      <w:r w:rsidRPr="00146731">
        <w:rPr>
          <w:rFonts w:ascii="Aptos" w:hAnsi="Aptos"/>
          <w:spacing w:val="-1"/>
          <w:sz w:val="24"/>
          <w:szCs w:val="24"/>
        </w:rPr>
        <w:t>e</w:t>
      </w:r>
      <w:r w:rsidRPr="00146731">
        <w:rPr>
          <w:rFonts w:ascii="Aptos" w:hAnsi="Aptos"/>
          <w:sz w:val="24"/>
          <w:szCs w:val="24"/>
        </w:rPr>
        <w:t>nts</w:t>
      </w:r>
      <w:r w:rsidRPr="00146731">
        <w:rPr>
          <w:rFonts w:ascii="Aptos" w:hAnsi="Aptos"/>
          <w:spacing w:val="3"/>
          <w:sz w:val="24"/>
          <w:szCs w:val="24"/>
        </w:rPr>
        <w:t xml:space="preserve"> </w:t>
      </w:r>
      <w:r w:rsidRPr="00146731">
        <w:rPr>
          <w:rFonts w:ascii="Aptos" w:hAnsi="Aptos"/>
          <w:spacing w:val="-1"/>
          <w:sz w:val="24"/>
          <w:szCs w:val="24"/>
        </w:rPr>
        <w:t>a</w:t>
      </w:r>
      <w:r w:rsidRPr="00146731">
        <w:rPr>
          <w:rFonts w:ascii="Aptos" w:hAnsi="Aptos"/>
          <w:sz w:val="24"/>
          <w:szCs w:val="24"/>
        </w:rPr>
        <w:t>nd</w:t>
      </w:r>
      <w:r w:rsidRPr="00146731">
        <w:rPr>
          <w:rFonts w:ascii="Aptos" w:hAnsi="Aptos"/>
          <w:spacing w:val="2"/>
          <w:sz w:val="24"/>
          <w:szCs w:val="24"/>
        </w:rPr>
        <w:t xml:space="preserve"> </w:t>
      </w:r>
      <w:r w:rsidRPr="00146731">
        <w:rPr>
          <w:rFonts w:ascii="Aptos" w:hAnsi="Aptos"/>
          <w:spacing w:val="-3"/>
          <w:sz w:val="24"/>
          <w:szCs w:val="24"/>
        </w:rPr>
        <w:t>I</w:t>
      </w:r>
      <w:r w:rsidRPr="00146731">
        <w:rPr>
          <w:rFonts w:ascii="Aptos" w:hAnsi="Aptos"/>
          <w:sz w:val="24"/>
          <w:szCs w:val="24"/>
        </w:rPr>
        <w:t>nte</w:t>
      </w:r>
      <w:r w:rsidRPr="00146731">
        <w:rPr>
          <w:rFonts w:ascii="Aptos" w:hAnsi="Aptos"/>
          <w:spacing w:val="1"/>
          <w:sz w:val="24"/>
          <w:szCs w:val="24"/>
        </w:rPr>
        <w:t>r</w:t>
      </w:r>
      <w:r w:rsidRPr="00146731">
        <w:rPr>
          <w:rFonts w:ascii="Aptos" w:hAnsi="Aptos"/>
          <w:spacing w:val="-1"/>
          <w:sz w:val="24"/>
          <w:szCs w:val="24"/>
        </w:rPr>
        <w:t>e</w:t>
      </w:r>
      <w:r w:rsidRPr="00146731">
        <w:rPr>
          <w:rFonts w:ascii="Aptos" w:hAnsi="Aptos"/>
          <w:sz w:val="24"/>
          <w:szCs w:val="24"/>
        </w:rPr>
        <w:t xml:space="preserve">sts (i.e. hiking in the Uintah mountains, reading history books etc.) </w:t>
      </w:r>
    </w:p>
    <w:p w14:paraId="1487C625" w14:textId="77777777" w:rsidR="00146731" w:rsidRDefault="00146731" w:rsidP="00146731">
      <w:pPr>
        <w:spacing w:line="240" w:lineRule="exact"/>
        <w:rPr>
          <w:rFonts w:ascii="Aptos" w:hAnsi="Aptos"/>
          <w:sz w:val="24"/>
          <w:szCs w:val="24"/>
        </w:rPr>
      </w:pPr>
    </w:p>
    <w:p w14:paraId="445D4261" w14:textId="77777777" w:rsidR="00146731" w:rsidRPr="00B41C0B" w:rsidRDefault="00146731" w:rsidP="00146731">
      <w:pPr>
        <w:pStyle w:val="ListParagraph"/>
        <w:spacing w:line="240" w:lineRule="exact"/>
        <w:ind w:left="471"/>
        <w:jc w:val="center"/>
        <w:rPr>
          <w:rFonts w:ascii="Aptos" w:hAnsi="Aptos"/>
          <w:i/>
        </w:rPr>
      </w:pPr>
      <w:r w:rsidRPr="00B41C0B">
        <w:rPr>
          <w:rFonts w:ascii="Aptos" w:hAnsi="Aptos"/>
          <w:i/>
        </w:rPr>
        <w:t>***Remove all bracketed prompts from your resume***</w:t>
      </w:r>
    </w:p>
    <w:p w14:paraId="48C8635F" w14:textId="77777777" w:rsidR="00146731" w:rsidRPr="00615EA8" w:rsidRDefault="00146731" w:rsidP="00146731">
      <w:pPr>
        <w:pStyle w:val="ListParagraph"/>
        <w:spacing w:line="240" w:lineRule="exact"/>
        <w:ind w:left="471"/>
        <w:jc w:val="center"/>
        <w:rPr>
          <w:rFonts w:ascii="Aptos" w:hAnsi="Aptos"/>
          <w:i/>
        </w:rPr>
      </w:pPr>
      <w:r w:rsidRPr="00615EA8">
        <w:rPr>
          <w:rFonts w:ascii="Aptos" w:hAnsi="Aptos"/>
          <w:i/>
        </w:rPr>
        <w:t>Organize the sections as they relate to the position you are applying for, with the most relevant at the top.</w:t>
      </w:r>
    </w:p>
    <w:p w14:paraId="4A990F13" w14:textId="77777777" w:rsidR="00146731" w:rsidRDefault="00146731" w:rsidP="00146731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</w:t>
      </w:r>
      <w:r>
        <w:rPr>
          <w:rFonts w:ascii="Aptos" w:hAnsi="Aptos" w:cs="Times New Roman"/>
          <w:i/>
          <w:sz w:val="20"/>
          <w:szCs w:val="20"/>
        </w:rPr>
        <w:t xml:space="preserve">p </w:t>
      </w:r>
      <w:r w:rsidRPr="0000043A">
        <w:rPr>
          <w:rFonts w:ascii="Aptos" w:hAnsi="Aptos" w:cs="Times New Roman"/>
          <w:i/>
          <w:sz w:val="20"/>
          <w:szCs w:val="20"/>
        </w:rPr>
        <w:t>one page</w:t>
      </w:r>
      <w:r>
        <w:rPr>
          <w:rFonts w:ascii="Aptos" w:hAnsi="Aptos" w:cs="Times New Roman"/>
          <w:i/>
          <w:sz w:val="20"/>
          <w:szCs w:val="20"/>
        </w:rPr>
        <w:t>, filling the entire page</w:t>
      </w:r>
      <w:r w:rsidRPr="0000043A">
        <w:rPr>
          <w:rFonts w:ascii="Aptos" w:hAnsi="Aptos" w:cs="Times New Roman"/>
          <w:i/>
          <w:sz w:val="20"/>
          <w:szCs w:val="20"/>
        </w:rPr>
        <w:t>.</w:t>
      </w:r>
    </w:p>
    <w:p w14:paraId="6CE42464" w14:textId="77777777" w:rsidR="00146731" w:rsidRPr="00615EA8" w:rsidRDefault="00146731" w:rsidP="00146731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p w14:paraId="161BD23E" w14:textId="77777777" w:rsidR="00146731" w:rsidRPr="00146731" w:rsidRDefault="00146731" w:rsidP="00146731">
      <w:pPr>
        <w:spacing w:line="240" w:lineRule="exact"/>
        <w:rPr>
          <w:rFonts w:ascii="Aptos" w:hAnsi="Aptos"/>
          <w:sz w:val="24"/>
          <w:szCs w:val="24"/>
        </w:rPr>
      </w:pPr>
    </w:p>
    <w:sectPr w:rsidR="00146731" w:rsidRPr="00146731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4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0E"/>
    <w:rsid w:val="00031E44"/>
    <w:rsid w:val="0005720E"/>
    <w:rsid w:val="00081E95"/>
    <w:rsid w:val="00096B23"/>
    <w:rsid w:val="00146731"/>
    <w:rsid w:val="001B3EB5"/>
    <w:rsid w:val="001D2180"/>
    <w:rsid w:val="001F08C0"/>
    <w:rsid w:val="00253153"/>
    <w:rsid w:val="00296D65"/>
    <w:rsid w:val="002A45AA"/>
    <w:rsid w:val="003C173B"/>
    <w:rsid w:val="00475CB6"/>
    <w:rsid w:val="0049658F"/>
    <w:rsid w:val="00564F9E"/>
    <w:rsid w:val="005C413A"/>
    <w:rsid w:val="006038E6"/>
    <w:rsid w:val="007A3DEA"/>
    <w:rsid w:val="008A5E44"/>
    <w:rsid w:val="008B5338"/>
    <w:rsid w:val="008C507B"/>
    <w:rsid w:val="0090446E"/>
    <w:rsid w:val="00954003"/>
    <w:rsid w:val="00990E77"/>
    <w:rsid w:val="00B163E5"/>
    <w:rsid w:val="00B46AF4"/>
    <w:rsid w:val="00B85926"/>
    <w:rsid w:val="00B95B0E"/>
    <w:rsid w:val="00BB04CF"/>
    <w:rsid w:val="00BC3CE7"/>
    <w:rsid w:val="00CD1623"/>
    <w:rsid w:val="00CE0AF7"/>
    <w:rsid w:val="00DA1D3C"/>
    <w:rsid w:val="00E133E9"/>
    <w:rsid w:val="00E342B2"/>
    <w:rsid w:val="00E800DC"/>
    <w:rsid w:val="00EE4293"/>
    <w:rsid w:val="00F0727A"/>
    <w:rsid w:val="00F7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05AF"/>
  <w15:chartTrackingRefBased/>
  <w15:docId w15:val="{42D31D22-9DB8-4527-A397-8E87E3C0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77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5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(55).dotx</Template>
  <TotalTime>273</TotalTime>
  <Pages>1</Pages>
  <Words>358</Words>
  <Characters>1998</Characters>
  <Application>Microsoft Office Word</Application>
  <DocSecurity>0</DocSecurity>
  <Lines>60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12</cp:revision>
  <dcterms:created xsi:type="dcterms:W3CDTF">2025-10-08T21:20:00Z</dcterms:created>
  <dcterms:modified xsi:type="dcterms:W3CDTF">2026-03-25T21:22:00Z</dcterms:modified>
</cp:coreProperties>
</file>